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CB6A30" w14:textId="77777777" w:rsidR="005C3AB2" w:rsidRPr="00FD6303" w:rsidRDefault="005C3AB2" w:rsidP="005C3AB2">
      <w:pPr>
        <w:pStyle w:val="Intitul"/>
        <w:jc w:val="both"/>
      </w:pPr>
      <w:bookmarkStart w:id="0" w:name="_GoBack"/>
      <w:bookmarkEnd w:id="0"/>
    </w:p>
    <w:p w14:paraId="4EB57A52" w14:textId="77777777" w:rsidR="00FC1F39" w:rsidRPr="00FD6303" w:rsidRDefault="00FC1F39" w:rsidP="005C3AB2">
      <w:pPr>
        <w:pStyle w:val="Intitul"/>
        <w:jc w:val="both"/>
        <w:rPr>
          <w:szCs w:val="20"/>
        </w:rPr>
      </w:pPr>
    </w:p>
    <w:p w14:paraId="23226F30" w14:textId="77777777" w:rsidR="0033137C" w:rsidRPr="00FD6303" w:rsidRDefault="0033137C" w:rsidP="0033137C"/>
    <w:p w14:paraId="7B103E47" w14:textId="77777777" w:rsidR="00E01876" w:rsidRPr="00FD6303" w:rsidRDefault="00E01876" w:rsidP="0033137C">
      <w:pPr>
        <w:jc w:val="right"/>
        <w:rPr>
          <w:szCs w:val="20"/>
        </w:rPr>
      </w:pPr>
      <w:r w:rsidRPr="00FD6303">
        <w:rPr>
          <w:szCs w:val="20"/>
        </w:rPr>
        <w:t>ENGIE Services L</w:t>
      </w:r>
      <w:r w:rsidR="0033137C" w:rsidRPr="00FD6303">
        <w:rPr>
          <w:szCs w:val="20"/>
        </w:rPr>
        <w:t>td</w:t>
      </w:r>
    </w:p>
    <w:p w14:paraId="393232B0" w14:textId="77777777" w:rsidR="009840C2" w:rsidRDefault="00BF555E" w:rsidP="0033137C">
      <w:pPr>
        <w:jc w:val="right"/>
        <w:rPr>
          <w:szCs w:val="20"/>
        </w:rPr>
      </w:pPr>
      <w:r w:rsidRPr="00BF555E">
        <w:rPr>
          <w:szCs w:val="20"/>
        </w:rPr>
        <w:t xml:space="preserve">Normanton Depot, </w:t>
      </w:r>
    </w:p>
    <w:p w14:paraId="55CF5E61" w14:textId="77777777" w:rsidR="009840C2" w:rsidRDefault="00BF555E" w:rsidP="0033137C">
      <w:pPr>
        <w:jc w:val="right"/>
        <w:rPr>
          <w:szCs w:val="20"/>
        </w:rPr>
      </w:pPr>
      <w:proofErr w:type="spellStart"/>
      <w:r w:rsidRPr="00BF555E">
        <w:rPr>
          <w:szCs w:val="20"/>
        </w:rPr>
        <w:t>Altofts</w:t>
      </w:r>
      <w:proofErr w:type="spellEnd"/>
      <w:r w:rsidRPr="00BF555E">
        <w:rPr>
          <w:szCs w:val="20"/>
        </w:rPr>
        <w:t xml:space="preserve"> Road, </w:t>
      </w:r>
    </w:p>
    <w:p w14:paraId="0F64A448" w14:textId="77777777" w:rsidR="009840C2" w:rsidRDefault="00BF555E" w:rsidP="0033137C">
      <w:pPr>
        <w:jc w:val="right"/>
        <w:rPr>
          <w:szCs w:val="20"/>
        </w:rPr>
      </w:pPr>
      <w:r w:rsidRPr="00BF555E">
        <w:rPr>
          <w:szCs w:val="20"/>
        </w:rPr>
        <w:t xml:space="preserve">Normanton, </w:t>
      </w:r>
    </w:p>
    <w:p w14:paraId="22FF06FF" w14:textId="77777777" w:rsidR="009840C2" w:rsidRPr="00FD6303" w:rsidRDefault="00BF555E" w:rsidP="009840C2">
      <w:pPr>
        <w:jc w:val="right"/>
        <w:rPr>
          <w:szCs w:val="20"/>
        </w:rPr>
      </w:pPr>
      <w:r w:rsidRPr="00BF555E">
        <w:rPr>
          <w:szCs w:val="20"/>
        </w:rPr>
        <w:t>WF6 2XA</w:t>
      </w:r>
    </w:p>
    <w:p w14:paraId="2CBC17E4" w14:textId="77777777" w:rsidR="00FC1F39" w:rsidRPr="00FD6303" w:rsidRDefault="00FC1F39" w:rsidP="0033137C"/>
    <w:p w14:paraId="46ED4298" w14:textId="51698DA6" w:rsidR="00FC1F39" w:rsidRPr="009E7037" w:rsidRDefault="00575C5A" w:rsidP="00FC1F39">
      <w:pPr>
        <w:jc w:val="right"/>
        <w:rPr>
          <w:bCs/>
        </w:rPr>
      </w:pPr>
      <w:r>
        <w:rPr>
          <w:bCs/>
        </w:rPr>
        <w:t>7th</w:t>
      </w:r>
      <w:r w:rsidR="0076588A">
        <w:rPr>
          <w:bCs/>
        </w:rPr>
        <w:t xml:space="preserve"> </w:t>
      </w:r>
      <w:r w:rsidR="009E7037" w:rsidRPr="009E7037">
        <w:rPr>
          <w:bCs/>
        </w:rPr>
        <w:t>March 202</w:t>
      </w:r>
      <w:r w:rsidR="0076588A">
        <w:rPr>
          <w:bCs/>
        </w:rPr>
        <w:t>2</w:t>
      </w:r>
    </w:p>
    <w:p w14:paraId="1720A6F9" w14:textId="77777777" w:rsidR="00FC1F39" w:rsidRPr="00FD6303" w:rsidRDefault="00FC1F39" w:rsidP="005C3AB2">
      <w:pPr>
        <w:jc w:val="both"/>
        <w:rPr>
          <w:szCs w:val="20"/>
        </w:rPr>
      </w:pPr>
    </w:p>
    <w:p w14:paraId="65A2E01A" w14:textId="77777777" w:rsidR="000D4D31" w:rsidRDefault="000D4D31" w:rsidP="000D4D31">
      <w:pPr>
        <w:ind w:left="142" w:right="-58"/>
        <w:jc w:val="both"/>
        <w:rPr>
          <w:rFonts w:ascii="Arial" w:hAnsi="Arial" w:cs="Arial"/>
          <w:sz w:val="22"/>
        </w:rPr>
      </w:pPr>
      <w:r w:rsidRPr="008B4542">
        <w:rPr>
          <w:rFonts w:ascii="Arial" w:hAnsi="Arial" w:cs="Arial"/>
          <w:sz w:val="22"/>
        </w:rPr>
        <w:t xml:space="preserve">Dear </w:t>
      </w:r>
      <w:r>
        <w:rPr>
          <w:rFonts w:ascii="Arial" w:hAnsi="Arial" w:cs="Arial"/>
          <w:sz w:val="22"/>
        </w:rPr>
        <w:t>P</w:t>
      </w:r>
      <w:r w:rsidRPr="008B4542">
        <w:rPr>
          <w:rFonts w:ascii="Arial" w:hAnsi="Arial" w:cs="Arial"/>
          <w:sz w:val="22"/>
        </w:rPr>
        <w:t xml:space="preserve">arents and </w:t>
      </w:r>
      <w:r>
        <w:rPr>
          <w:rFonts w:ascii="Arial" w:hAnsi="Arial" w:cs="Arial"/>
          <w:sz w:val="22"/>
        </w:rPr>
        <w:t>G</w:t>
      </w:r>
      <w:r w:rsidRPr="008B4542">
        <w:rPr>
          <w:rFonts w:ascii="Arial" w:hAnsi="Arial" w:cs="Arial"/>
          <w:sz w:val="22"/>
        </w:rPr>
        <w:t>uardians,</w:t>
      </w:r>
    </w:p>
    <w:p w14:paraId="347C3C0F" w14:textId="77777777" w:rsidR="000D4D31" w:rsidRDefault="000D4D31" w:rsidP="000D4D31">
      <w:pPr>
        <w:ind w:left="142" w:right="-58"/>
        <w:jc w:val="both"/>
        <w:rPr>
          <w:rFonts w:ascii="Arial" w:hAnsi="Arial" w:cs="Arial"/>
          <w:sz w:val="22"/>
        </w:rPr>
      </w:pPr>
    </w:p>
    <w:p w14:paraId="1D18D388" w14:textId="1B9E1829" w:rsidR="000D4D31" w:rsidRPr="008C5CAE" w:rsidRDefault="000D4D31" w:rsidP="000D4D31">
      <w:pPr>
        <w:ind w:left="142" w:right="-58"/>
        <w:jc w:val="both"/>
        <w:rPr>
          <w:rFonts w:ascii="Arial" w:hAnsi="Arial" w:cs="Arial"/>
          <w:b/>
          <w:sz w:val="22"/>
        </w:rPr>
      </w:pPr>
      <w:bookmarkStart w:id="1" w:name="_Hlk4408892"/>
      <w:r w:rsidRPr="008C5CAE">
        <w:rPr>
          <w:rFonts w:ascii="Arial" w:hAnsi="Arial" w:cs="Arial"/>
          <w:b/>
          <w:sz w:val="22"/>
        </w:rPr>
        <w:t xml:space="preserve">Notification of </w:t>
      </w:r>
      <w:r>
        <w:rPr>
          <w:rFonts w:ascii="Arial" w:hAnsi="Arial" w:cs="Arial"/>
          <w:b/>
          <w:sz w:val="22"/>
        </w:rPr>
        <w:t>S</w:t>
      </w:r>
      <w:r w:rsidRPr="008C5CAE">
        <w:rPr>
          <w:rFonts w:ascii="Arial" w:hAnsi="Arial" w:cs="Arial"/>
          <w:b/>
          <w:sz w:val="22"/>
        </w:rPr>
        <w:t xml:space="preserve">chool </w:t>
      </w:r>
      <w:r>
        <w:rPr>
          <w:rFonts w:ascii="Arial" w:hAnsi="Arial" w:cs="Arial"/>
          <w:b/>
          <w:sz w:val="22"/>
        </w:rPr>
        <w:t>M</w:t>
      </w:r>
      <w:r w:rsidRPr="008C5CAE">
        <w:rPr>
          <w:rFonts w:ascii="Arial" w:hAnsi="Arial" w:cs="Arial"/>
          <w:b/>
          <w:sz w:val="22"/>
        </w:rPr>
        <w:t xml:space="preserve">eals </w:t>
      </w:r>
      <w:r>
        <w:rPr>
          <w:rFonts w:ascii="Arial" w:hAnsi="Arial" w:cs="Arial"/>
          <w:b/>
          <w:sz w:val="22"/>
        </w:rPr>
        <w:t>P</w:t>
      </w:r>
      <w:r w:rsidRPr="008C5CAE">
        <w:rPr>
          <w:rFonts w:ascii="Arial" w:hAnsi="Arial" w:cs="Arial"/>
          <w:b/>
          <w:sz w:val="22"/>
        </w:rPr>
        <w:t xml:space="preserve">rice </w:t>
      </w:r>
      <w:r>
        <w:rPr>
          <w:rFonts w:ascii="Arial" w:hAnsi="Arial" w:cs="Arial"/>
          <w:b/>
          <w:sz w:val="22"/>
        </w:rPr>
        <w:t>I</w:t>
      </w:r>
      <w:r w:rsidRPr="008C5CAE">
        <w:rPr>
          <w:rFonts w:ascii="Arial" w:hAnsi="Arial" w:cs="Arial"/>
          <w:b/>
          <w:sz w:val="22"/>
        </w:rPr>
        <w:t>ncreases</w:t>
      </w:r>
      <w:r w:rsidR="00497619">
        <w:rPr>
          <w:rFonts w:ascii="Arial" w:hAnsi="Arial" w:cs="Arial"/>
          <w:b/>
          <w:sz w:val="22"/>
        </w:rPr>
        <w:t xml:space="preserve"> </w:t>
      </w:r>
      <w:r>
        <w:rPr>
          <w:rFonts w:ascii="Arial" w:hAnsi="Arial" w:cs="Arial"/>
          <w:b/>
          <w:sz w:val="22"/>
        </w:rPr>
        <w:t>1st April 202</w:t>
      </w:r>
      <w:r w:rsidR="00575C5A">
        <w:rPr>
          <w:rFonts w:ascii="Arial" w:hAnsi="Arial" w:cs="Arial"/>
          <w:b/>
          <w:sz w:val="22"/>
        </w:rPr>
        <w:t>2</w:t>
      </w:r>
    </w:p>
    <w:bookmarkEnd w:id="1"/>
    <w:p w14:paraId="5C77D834" w14:textId="77777777" w:rsidR="000D4D31" w:rsidRDefault="000D4D31" w:rsidP="000D4D31">
      <w:pPr>
        <w:ind w:left="142" w:right="-58"/>
        <w:jc w:val="both"/>
        <w:rPr>
          <w:rFonts w:ascii="Arial" w:hAnsi="Arial" w:cs="Arial"/>
          <w:sz w:val="22"/>
        </w:rPr>
      </w:pPr>
    </w:p>
    <w:p w14:paraId="7CAE2DE3" w14:textId="299BD30B" w:rsidR="000D4D31" w:rsidRDefault="00497619" w:rsidP="000D4D31">
      <w:pPr>
        <w:ind w:left="142" w:right="-5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</w:t>
      </w:r>
      <w:r w:rsidR="000D4D31" w:rsidRPr="00553ED1">
        <w:rPr>
          <w:rFonts w:ascii="Arial" w:hAnsi="Arial" w:cs="Arial"/>
          <w:sz w:val="22"/>
        </w:rPr>
        <w:t>he meal</w:t>
      </w:r>
      <w:r>
        <w:rPr>
          <w:rFonts w:ascii="Arial" w:hAnsi="Arial" w:cs="Arial"/>
          <w:sz w:val="22"/>
        </w:rPr>
        <w:t xml:space="preserve"> of the day</w:t>
      </w:r>
      <w:r w:rsidR="000D4D31" w:rsidRPr="00553ED1">
        <w:rPr>
          <w:rFonts w:ascii="Arial" w:hAnsi="Arial" w:cs="Arial"/>
          <w:sz w:val="22"/>
        </w:rPr>
        <w:t xml:space="preserve"> price for</w:t>
      </w:r>
      <w:r w:rsidR="002145B2">
        <w:rPr>
          <w:rFonts w:ascii="Arial" w:hAnsi="Arial" w:cs="Arial"/>
          <w:sz w:val="22"/>
        </w:rPr>
        <w:t xml:space="preserve"> pupil </w:t>
      </w:r>
      <w:r w:rsidR="000D4D31">
        <w:rPr>
          <w:rFonts w:ascii="Arial" w:hAnsi="Arial" w:cs="Arial"/>
          <w:sz w:val="22"/>
        </w:rPr>
        <w:t>school lunches</w:t>
      </w:r>
      <w:r w:rsidR="000D4D31" w:rsidRPr="00553ED1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will be </w:t>
      </w:r>
      <w:r w:rsidR="000D4D31" w:rsidRPr="00553ED1">
        <w:rPr>
          <w:rFonts w:ascii="Arial" w:hAnsi="Arial" w:cs="Arial"/>
          <w:sz w:val="22"/>
        </w:rPr>
        <w:t>increas</w:t>
      </w:r>
      <w:r w:rsidR="00315FF2">
        <w:rPr>
          <w:rFonts w:ascii="Arial" w:hAnsi="Arial" w:cs="Arial"/>
          <w:sz w:val="22"/>
        </w:rPr>
        <w:t>ing</w:t>
      </w:r>
      <w:r w:rsidR="000D4D31" w:rsidRPr="00553ED1">
        <w:rPr>
          <w:rFonts w:ascii="Arial" w:hAnsi="Arial" w:cs="Arial"/>
          <w:sz w:val="22"/>
        </w:rPr>
        <w:t xml:space="preserve"> to £2.</w:t>
      </w:r>
      <w:r w:rsidR="0076588A">
        <w:rPr>
          <w:rFonts w:ascii="Arial" w:hAnsi="Arial" w:cs="Arial"/>
          <w:sz w:val="22"/>
        </w:rPr>
        <w:t>34</w:t>
      </w:r>
      <w:r w:rsidR="00526F26">
        <w:rPr>
          <w:rFonts w:ascii="Arial" w:hAnsi="Arial" w:cs="Arial"/>
          <w:sz w:val="22"/>
        </w:rPr>
        <w:t xml:space="preserve"> </w:t>
      </w:r>
      <w:r w:rsidR="00315FF2">
        <w:rPr>
          <w:rFonts w:ascii="Arial" w:hAnsi="Arial" w:cs="Arial"/>
          <w:sz w:val="22"/>
        </w:rPr>
        <w:t xml:space="preserve">with effect </w:t>
      </w:r>
      <w:r w:rsidR="000D4D31" w:rsidRPr="00553ED1">
        <w:rPr>
          <w:rFonts w:ascii="Arial" w:hAnsi="Arial" w:cs="Arial"/>
          <w:sz w:val="22"/>
        </w:rPr>
        <w:t>from 1</w:t>
      </w:r>
      <w:r w:rsidR="000D4D31" w:rsidRPr="00553ED1">
        <w:rPr>
          <w:rFonts w:ascii="Arial" w:hAnsi="Arial" w:cs="Arial"/>
          <w:sz w:val="22"/>
          <w:vertAlign w:val="superscript"/>
        </w:rPr>
        <w:t>st</w:t>
      </w:r>
      <w:r w:rsidR="000D4D31">
        <w:rPr>
          <w:rFonts w:ascii="Arial" w:hAnsi="Arial" w:cs="Arial"/>
          <w:sz w:val="22"/>
        </w:rPr>
        <w:t xml:space="preserve"> </w:t>
      </w:r>
      <w:r w:rsidR="000D4D31" w:rsidRPr="00553ED1">
        <w:rPr>
          <w:rFonts w:ascii="Arial" w:hAnsi="Arial" w:cs="Arial"/>
          <w:sz w:val="22"/>
        </w:rPr>
        <w:t xml:space="preserve">April </w:t>
      </w:r>
      <w:r w:rsidR="000D4D31">
        <w:rPr>
          <w:rFonts w:ascii="Arial" w:hAnsi="Arial" w:cs="Arial"/>
          <w:sz w:val="22"/>
        </w:rPr>
        <w:t>202</w:t>
      </w:r>
      <w:r w:rsidR="0076588A">
        <w:rPr>
          <w:rFonts w:ascii="Arial" w:hAnsi="Arial" w:cs="Arial"/>
          <w:sz w:val="22"/>
        </w:rPr>
        <w:t>2</w:t>
      </w:r>
      <w:r w:rsidR="001B4646">
        <w:rPr>
          <w:rFonts w:ascii="Arial" w:hAnsi="Arial" w:cs="Arial"/>
          <w:sz w:val="22"/>
        </w:rPr>
        <w:t xml:space="preserve">. </w:t>
      </w:r>
      <w:r w:rsidR="000D4D31" w:rsidRPr="00553ED1">
        <w:rPr>
          <w:rFonts w:ascii="Arial" w:hAnsi="Arial" w:cs="Arial"/>
          <w:sz w:val="22"/>
        </w:rPr>
        <w:t xml:space="preserve">This price includes a </w:t>
      </w:r>
      <w:r w:rsidR="000D4D31">
        <w:rPr>
          <w:rFonts w:ascii="Arial" w:hAnsi="Arial" w:cs="Arial"/>
          <w:sz w:val="22"/>
        </w:rPr>
        <w:t xml:space="preserve">nutritionally balanced, home-cooked </w:t>
      </w:r>
      <w:r w:rsidR="000D4D31" w:rsidRPr="00553ED1">
        <w:rPr>
          <w:rFonts w:ascii="Arial" w:hAnsi="Arial" w:cs="Arial"/>
          <w:sz w:val="22"/>
        </w:rPr>
        <w:t>main meal and de</w:t>
      </w:r>
      <w:r w:rsidR="000D4D31">
        <w:rPr>
          <w:rFonts w:ascii="Arial" w:hAnsi="Arial" w:cs="Arial"/>
          <w:sz w:val="22"/>
        </w:rPr>
        <w:t>s</w:t>
      </w:r>
      <w:r w:rsidR="000D4D31" w:rsidRPr="00553ED1">
        <w:rPr>
          <w:rFonts w:ascii="Arial" w:hAnsi="Arial" w:cs="Arial"/>
          <w:sz w:val="22"/>
        </w:rPr>
        <w:t>sert</w:t>
      </w:r>
      <w:r w:rsidR="000D4D31">
        <w:rPr>
          <w:rFonts w:ascii="Arial" w:hAnsi="Arial" w:cs="Arial"/>
          <w:sz w:val="22"/>
        </w:rPr>
        <w:t xml:space="preserve"> for every child, as well as access to our salad bar,</w:t>
      </w:r>
      <w:r w:rsidR="005352B3">
        <w:rPr>
          <w:rFonts w:ascii="Arial" w:hAnsi="Arial" w:cs="Arial"/>
          <w:sz w:val="22"/>
        </w:rPr>
        <w:t xml:space="preserve"> our </w:t>
      </w:r>
      <w:r w:rsidR="00A53AD7">
        <w:rPr>
          <w:rFonts w:ascii="Arial" w:hAnsi="Arial" w:cs="Arial"/>
          <w:sz w:val="22"/>
        </w:rPr>
        <w:t>snack station</w:t>
      </w:r>
      <w:r w:rsidR="000D4D31">
        <w:rPr>
          <w:rFonts w:ascii="Arial" w:hAnsi="Arial" w:cs="Arial"/>
          <w:sz w:val="22"/>
        </w:rPr>
        <w:t xml:space="preserve"> which offers a selection of fruit, </w:t>
      </w:r>
      <w:r w:rsidR="00860449">
        <w:rPr>
          <w:rFonts w:ascii="Arial" w:hAnsi="Arial" w:cs="Arial"/>
          <w:sz w:val="22"/>
        </w:rPr>
        <w:t>vegetables,</w:t>
      </w:r>
      <w:r w:rsidR="000D4D31">
        <w:rPr>
          <w:rFonts w:ascii="Arial" w:hAnsi="Arial" w:cs="Arial"/>
          <w:sz w:val="22"/>
        </w:rPr>
        <w:t xml:space="preserve"> and freshly baked bread</w:t>
      </w:r>
      <w:r w:rsidR="001B4646">
        <w:rPr>
          <w:rFonts w:ascii="Arial" w:hAnsi="Arial" w:cs="Arial"/>
          <w:sz w:val="22"/>
        </w:rPr>
        <w:t>.</w:t>
      </w:r>
      <w:r w:rsidR="000D4D31" w:rsidRPr="00553ED1">
        <w:rPr>
          <w:rFonts w:ascii="Arial" w:hAnsi="Arial" w:cs="Arial"/>
          <w:sz w:val="22"/>
        </w:rPr>
        <w:t xml:space="preserve"> </w:t>
      </w:r>
    </w:p>
    <w:p w14:paraId="68B2B8A6" w14:textId="77777777" w:rsidR="00BF43EA" w:rsidRDefault="00BF43EA" w:rsidP="000D4D31">
      <w:pPr>
        <w:ind w:left="142" w:right="-58"/>
        <w:jc w:val="both"/>
        <w:rPr>
          <w:rFonts w:ascii="Arial" w:hAnsi="Arial" w:cs="Arial"/>
          <w:sz w:val="22"/>
        </w:rPr>
      </w:pPr>
    </w:p>
    <w:p w14:paraId="0140E3BD" w14:textId="176BE587" w:rsidR="000D4D31" w:rsidRDefault="000D4D31" w:rsidP="000D4D31">
      <w:pPr>
        <w:ind w:left="142" w:right="-58"/>
        <w:jc w:val="both"/>
        <w:rPr>
          <w:rFonts w:ascii="Arial" w:hAnsi="Arial" w:cs="Arial"/>
          <w:sz w:val="22"/>
        </w:rPr>
      </w:pPr>
      <w:bookmarkStart w:id="2" w:name="_Hlk4405964"/>
      <w:r>
        <w:rPr>
          <w:rFonts w:ascii="Arial" w:hAnsi="Arial" w:cs="Arial"/>
          <w:sz w:val="22"/>
        </w:rPr>
        <w:t>Th</w:t>
      </w:r>
      <w:r w:rsidR="00C62001">
        <w:rPr>
          <w:rFonts w:ascii="Arial" w:hAnsi="Arial" w:cs="Arial"/>
          <w:sz w:val="22"/>
        </w:rPr>
        <w:t>is</w:t>
      </w:r>
      <w:r>
        <w:rPr>
          <w:rFonts w:ascii="Arial" w:hAnsi="Arial" w:cs="Arial"/>
          <w:sz w:val="22"/>
        </w:rPr>
        <w:t xml:space="preserve"> price</w:t>
      </w:r>
      <w:r w:rsidR="00860449">
        <w:rPr>
          <w:rFonts w:ascii="Arial" w:hAnsi="Arial" w:cs="Arial"/>
          <w:sz w:val="22"/>
        </w:rPr>
        <w:t xml:space="preserve"> increase</w:t>
      </w:r>
      <w:r>
        <w:rPr>
          <w:rFonts w:ascii="Arial" w:hAnsi="Arial" w:cs="Arial"/>
          <w:sz w:val="22"/>
        </w:rPr>
        <w:t xml:space="preserve"> </w:t>
      </w:r>
      <w:r w:rsidR="001B4646">
        <w:rPr>
          <w:rFonts w:ascii="Arial" w:hAnsi="Arial" w:cs="Arial"/>
          <w:sz w:val="22"/>
        </w:rPr>
        <w:t xml:space="preserve">is based on the </w:t>
      </w:r>
      <w:r w:rsidR="00860449">
        <w:rPr>
          <w:rFonts w:ascii="Arial" w:hAnsi="Arial" w:cs="Arial"/>
          <w:sz w:val="22"/>
        </w:rPr>
        <w:t xml:space="preserve">Consumer Price Index, </w:t>
      </w:r>
      <w:r w:rsidR="00C62322">
        <w:rPr>
          <w:rFonts w:ascii="Arial" w:hAnsi="Arial" w:cs="Arial"/>
          <w:sz w:val="22"/>
        </w:rPr>
        <w:t xml:space="preserve">and reflects </w:t>
      </w:r>
      <w:r w:rsidR="00860449">
        <w:rPr>
          <w:rFonts w:ascii="Arial" w:hAnsi="Arial" w:cs="Arial"/>
          <w:sz w:val="22"/>
        </w:rPr>
        <w:t xml:space="preserve">rising costs </w:t>
      </w:r>
      <w:r>
        <w:rPr>
          <w:rFonts w:ascii="Arial" w:hAnsi="Arial" w:cs="Arial"/>
          <w:sz w:val="22"/>
        </w:rPr>
        <w:t>associated with providing school meals, however we believe that the new pric</w:t>
      </w:r>
      <w:r w:rsidR="00860449">
        <w:rPr>
          <w:rFonts w:ascii="Arial" w:hAnsi="Arial" w:cs="Arial"/>
          <w:sz w:val="22"/>
        </w:rPr>
        <w:t>e</w:t>
      </w:r>
      <w:r>
        <w:rPr>
          <w:rFonts w:ascii="Arial" w:hAnsi="Arial" w:cs="Arial"/>
          <w:sz w:val="22"/>
        </w:rPr>
        <w:t xml:space="preserve"> </w:t>
      </w:r>
      <w:r w:rsidR="00860449">
        <w:rPr>
          <w:rFonts w:ascii="Arial" w:hAnsi="Arial" w:cs="Arial"/>
          <w:sz w:val="22"/>
        </w:rPr>
        <w:t>continues</w:t>
      </w:r>
      <w:r>
        <w:rPr>
          <w:rFonts w:ascii="Arial" w:hAnsi="Arial" w:cs="Arial"/>
          <w:sz w:val="22"/>
        </w:rPr>
        <w:t xml:space="preserve"> to </w:t>
      </w:r>
      <w:r w:rsidR="007B7162">
        <w:rPr>
          <w:rFonts w:ascii="Arial" w:hAnsi="Arial" w:cs="Arial"/>
          <w:sz w:val="22"/>
        </w:rPr>
        <w:t xml:space="preserve">represent great value to </w:t>
      </w:r>
      <w:r>
        <w:rPr>
          <w:rFonts w:ascii="Arial" w:hAnsi="Arial" w:cs="Arial"/>
          <w:sz w:val="22"/>
        </w:rPr>
        <w:t>families and school staff</w:t>
      </w:r>
      <w:r w:rsidR="007B7162">
        <w:rPr>
          <w:rFonts w:ascii="Arial" w:hAnsi="Arial" w:cs="Arial"/>
          <w:sz w:val="22"/>
        </w:rPr>
        <w:t>.</w:t>
      </w:r>
      <w:r>
        <w:rPr>
          <w:rFonts w:ascii="Arial" w:hAnsi="Arial" w:cs="Arial"/>
          <w:sz w:val="22"/>
        </w:rPr>
        <w:t xml:space="preserve">  </w:t>
      </w:r>
    </w:p>
    <w:p w14:paraId="316D818F" w14:textId="77777777" w:rsidR="000D4D31" w:rsidRDefault="000D4D31" w:rsidP="000D4D31">
      <w:pPr>
        <w:ind w:left="142" w:right="-58"/>
        <w:jc w:val="both"/>
        <w:rPr>
          <w:rFonts w:ascii="Arial" w:hAnsi="Arial" w:cs="Arial"/>
          <w:sz w:val="22"/>
        </w:rPr>
      </w:pPr>
    </w:p>
    <w:p w14:paraId="511011C2" w14:textId="5ECC3BEE" w:rsidR="000D4D31" w:rsidRDefault="000D4D31" w:rsidP="000D4D31">
      <w:pPr>
        <w:ind w:left="142" w:right="-5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We are keen to maintain and evolve a high level of service and provide school lunches which are prepared each day by trained chefs using great quality ingredients. This increase</w:t>
      </w:r>
      <w:r w:rsidR="00860449">
        <w:rPr>
          <w:rFonts w:ascii="Arial" w:hAnsi="Arial" w:cs="Arial"/>
          <w:sz w:val="22"/>
        </w:rPr>
        <w:t xml:space="preserve"> </w:t>
      </w:r>
      <w:r w:rsidR="001B4646">
        <w:rPr>
          <w:rFonts w:ascii="Arial" w:hAnsi="Arial" w:cs="Arial"/>
          <w:sz w:val="22"/>
        </w:rPr>
        <w:t>a</w:t>
      </w:r>
      <w:r>
        <w:rPr>
          <w:rFonts w:ascii="Arial" w:hAnsi="Arial" w:cs="Arial"/>
          <w:sz w:val="22"/>
        </w:rPr>
        <w:t>llow</w:t>
      </w:r>
      <w:r w:rsidR="00860449">
        <w:rPr>
          <w:rFonts w:ascii="Arial" w:hAnsi="Arial" w:cs="Arial"/>
          <w:sz w:val="22"/>
        </w:rPr>
        <w:t>s</w:t>
      </w:r>
      <w:r>
        <w:rPr>
          <w:rFonts w:ascii="Arial" w:hAnsi="Arial" w:cs="Arial"/>
          <w:sz w:val="22"/>
        </w:rPr>
        <w:t xml:space="preserve"> us to</w:t>
      </w:r>
      <w:r w:rsidR="001B4646">
        <w:rPr>
          <w:rFonts w:ascii="Arial" w:hAnsi="Arial" w:cs="Arial"/>
          <w:sz w:val="22"/>
        </w:rPr>
        <w:t xml:space="preserve"> </w:t>
      </w:r>
      <w:r w:rsidR="00860449">
        <w:rPr>
          <w:rFonts w:ascii="Arial" w:hAnsi="Arial" w:cs="Arial"/>
          <w:sz w:val="22"/>
        </w:rPr>
        <w:t>continue to offer</w:t>
      </w:r>
      <w:r>
        <w:rPr>
          <w:rFonts w:ascii="Arial" w:hAnsi="Arial" w:cs="Arial"/>
          <w:sz w:val="22"/>
        </w:rPr>
        <w:t xml:space="preserve"> exciting and varied menus, as well as additional options such as jacket potatoes and sandwich menus, ensuring we can cater for a wide range of dietary requirements and preferences. </w:t>
      </w:r>
    </w:p>
    <w:p w14:paraId="70861767" w14:textId="77777777" w:rsidR="000D4D31" w:rsidRPr="00553ED1" w:rsidRDefault="000D4D31" w:rsidP="000D4D31">
      <w:pPr>
        <w:ind w:left="142" w:right="-58"/>
        <w:jc w:val="both"/>
        <w:rPr>
          <w:rFonts w:ascii="Arial" w:hAnsi="Arial" w:cs="Arial"/>
          <w:sz w:val="22"/>
        </w:rPr>
      </w:pPr>
    </w:p>
    <w:p w14:paraId="633CBD5B" w14:textId="390067A6" w:rsidR="000D4D31" w:rsidRDefault="000D4D31" w:rsidP="000D4D31">
      <w:pPr>
        <w:ind w:left="142" w:right="-58"/>
        <w:jc w:val="both"/>
        <w:rPr>
          <w:rFonts w:ascii="Arial" w:hAnsi="Arial" w:cs="Arial"/>
          <w:sz w:val="22"/>
        </w:rPr>
      </w:pPr>
      <w:bookmarkStart w:id="3" w:name="_Hlk4406481"/>
      <w:r>
        <w:rPr>
          <w:rFonts w:ascii="Arial" w:hAnsi="Arial" w:cs="Arial"/>
          <w:sz w:val="22"/>
        </w:rPr>
        <w:t>The price increases outlined above</w:t>
      </w:r>
      <w:r w:rsidRPr="00553ED1">
        <w:rPr>
          <w:rFonts w:ascii="Arial" w:hAnsi="Arial" w:cs="Arial"/>
          <w:sz w:val="22"/>
        </w:rPr>
        <w:t xml:space="preserve"> will not </w:t>
      </w:r>
      <w:r w:rsidR="00844547">
        <w:rPr>
          <w:rFonts w:ascii="Arial" w:hAnsi="Arial" w:cs="Arial"/>
          <w:sz w:val="22"/>
        </w:rPr>
        <w:t>a</w:t>
      </w:r>
      <w:r w:rsidR="00844547" w:rsidRPr="00553ED1">
        <w:rPr>
          <w:rFonts w:ascii="Arial" w:hAnsi="Arial" w:cs="Arial"/>
          <w:sz w:val="22"/>
        </w:rPr>
        <w:t>ffect</w:t>
      </w:r>
      <w:r w:rsidRPr="00553ED1">
        <w:rPr>
          <w:rFonts w:ascii="Arial" w:hAnsi="Arial" w:cs="Arial"/>
          <w:sz w:val="22"/>
        </w:rPr>
        <w:t xml:space="preserve"> those</w:t>
      </w:r>
      <w:r>
        <w:rPr>
          <w:rFonts w:ascii="Arial" w:hAnsi="Arial" w:cs="Arial"/>
          <w:sz w:val="22"/>
        </w:rPr>
        <w:t xml:space="preserve"> children</w:t>
      </w:r>
      <w:r w:rsidRPr="00553ED1">
        <w:rPr>
          <w:rFonts w:ascii="Arial" w:hAnsi="Arial" w:cs="Arial"/>
          <w:sz w:val="22"/>
        </w:rPr>
        <w:t xml:space="preserve"> who are entitled to free school meals</w:t>
      </w:r>
      <w:r>
        <w:rPr>
          <w:rFonts w:ascii="Arial" w:hAnsi="Arial" w:cs="Arial"/>
          <w:sz w:val="22"/>
        </w:rPr>
        <w:t xml:space="preserve"> </w:t>
      </w:r>
      <w:r w:rsidRPr="00553ED1">
        <w:rPr>
          <w:rFonts w:ascii="Arial" w:hAnsi="Arial" w:cs="Arial"/>
          <w:sz w:val="22"/>
        </w:rPr>
        <w:t xml:space="preserve">through </w:t>
      </w:r>
      <w:r>
        <w:rPr>
          <w:rFonts w:ascii="Arial" w:hAnsi="Arial" w:cs="Arial"/>
          <w:sz w:val="22"/>
        </w:rPr>
        <w:t xml:space="preserve">the Government’s Universal Infant Free School Meals </w:t>
      </w:r>
      <w:r w:rsidR="00911317">
        <w:rPr>
          <w:rFonts w:ascii="Arial" w:hAnsi="Arial" w:cs="Arial"/>
          <w:sz w:val="22"/>
        </w:rPr>
        <w:t>S</w:t>
      </w:r>
      <w:r>
        <w:rPr>
          <w:rFonts w:ascii="Arial" w:hAnsi="Arial" w:cs="Arial"/>
          <w:sz w:val="22"/>
        </w:rPr>
        <w:t>cheme (</w:t>
      </w:r>
      <w:r w:rsidRPr="00553ED1">
        <w:rPr>
          <w:rFonts w:ascii="Arial" w:hAnsi="Arial" w:cs="Arial"/>
          <w:sz w:val="22"/>
        </w:rPr>
        <w:t xml:space="preserve">in Reception and </w:t>
      </w:r>
      <w:r>
        <w:rPr>
          <w:rFonts w:ascii="Arial" w:hAnsi="Arial" w:cs="Arial"/>
          <w:sz w:val="22"/>
        </w:rPr>
        <w:t>Y</w:t>
      </w:r>
      <w:r w:rsidRPr="00553ED1">
        <w:rPr>
          <w:rFonts w:ascii="Arial" w:hAnsi="Arial" w:cs="Arial"/>
          <w:sz w:val="22"/>
        </w:rPr>
        <w:t>ears 1 and 2</w:t>
      </w:r>
      <w:r>
        <w:rPr>
          <w:rFonts w:ascii="Arial" w:hAnsi="Arial" w:cs="Arial"/>
          <w:sz w:val="22"/>
        </w:rPr>
        <w:t xml:space="preserve">) or </w:t>
      </w:r>
      <w:r w:rsidRPr="00553ED1">
        <w:rPr>
          <w:rFonts w:ascii="Arial" w:hAnsi="Arial" w:cs="Arial"/>
          <w:sz w:val="22"/>
        </w:rPr>
        <w:t xml:space="preserve">children in Key Stage 2 who have access to free school meals. </w:t>
      </w:r>
      <w:bookmarkEnd w:id="3"/>
      <w:r w:rsidRPr="003F1F77">
        <w:rPr>
          <w:rFonts w:ascii="Arial" w:hAnsi="Arial" w:cs="Arial"/>
          <w:sz w:val="22"/>
        </w:rPr>
        <w:t xml:space="preserve">If you are unsure about your eligibility for </w:t>
      </w:r>
      <w:r>
        <w:rPr>
          <w:rFonts w:ascii="Arial" w:hAnsi="Arial" w:cs="Arial"/>
          <w:sz w:val="22"/>
        </w:rPr>
        <w:t>free school meals,</w:t>
      </w:r>
      <w:r w:rsidRPr="003F1F77">
        <w:rPr>
          <w:rFonts w:ascii="Arial" w:hAnsi="Arial" w:cs="Arial"/>
          <w:sz w:val="22"/>
        </w:rPr>
        <w:t xml:space="preserve"> please speak to the </w:t>
      </w:r>
      <w:r>
        <w:rPr>
          <w:rFonts w:ascii="Arial" w:hAnsi="Arial" w:cs="Arial"/>
          <w:sz w:val="22"/>
        </w:rPr>
        <w:t>s</w:t>
      </w:r>
      <w:r w:rsidRPr="003F1F77">
        <w:rPr>
          <w:rFonts w:ascii="Arial" w:hAnsi="Arial" w:cs="Arial"/>
          <w:sz w:val="22"/>
        </w:rPr>
        <w:t xml:space="preserve">chool </w:t>
      </w:r>
      <w:r>
        <w:rPr>
          <w:rFonts w:ascii="Arial" w:hAnsi="Arial" w:cs="Arial"/>
          <w:sz w:val="22"/>
        </w:rPr>
        <w:t>o</w:t>
      </w:r>
      <w:r w:rsidRPr="003F1F77">
        <w:rPr>
          <w:rFonts w:ascii="Arial" w:hAnsi="Arial" w:cs="Arial"/>
          <w:sz w:val="22"/>
        </w:rPr>
        <w:t>ffice who would be happy to assist you.</w:t>
      </w:r>
    </w:p>
    <w:p w14:paraId="2C393E7A" w14:textId="77777777" w:rsidR="000D4D31" w:rsidRDefault="000D4D31" w:rsidP="000D4D31">
      <w:pPr>
        <w:ind w:left="142" w:right="-58"/>
        <w:jc w:val="both"/>
        <w:rPr>
          <w:rFonts w:ascii="Arial" w:hAnsi="Arial" w:cs="Arial"/>
          <w:sz w:val="22"/>
        </w:rPr>
      </w:pPr>
    </w:p>
    <w:p w14:paraId="2B1E8FCF" w14:textId="321FCECE" w:rsidR="000D4D31" w:rsidRDefault="000D4D31" w:rsidP="000D4D31">
      <w:pPr>
        <w:ind w:left="142" w:right="-5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If </w:t>
      </w:r>
      <w:r w:rsidRPr="003F1F77">
        <w:rPr>
          <w:rFonts w:ascii="Arial" w:hAnsi="Arial" w:cs="Arial"/>
          <w:sz w:val="22"/>
        </w:rPr>
        <w:t xml:space="preserve">your family </w:t>
      </w:r>
      <w:r>
        <w:rPr>
          <w:rFonts w:ascii="Arial" w:hAnsi="Arial" w:cs="Arial"/>
          <w:sz w:val="22"/>
        </w:rPr>
        <w:t>is</w:t>
      </w:r>
      <w:r w:rsidRPr="003F1F77">
        <w:rPr>
          <w:rFonts w:ascii="Arial" w:hAnsi="Arial" w:cs="Arial"/>
          <w:sz w:val="22"/>
        </w:rPr>
        <w:t xml:space="preserve"> entitled to free school meals but you have </w:t>
      </w:r>
      <w:r>
        <w:rPr>
          <w:rFonts w:ascii="Arial" w:hAnsi="Arial" w:cs="Arial"/>
          <w:sz w:val="22"/>
        </w:rPr>
        <w:t xml:space="preserve">previously </w:t>
      </w:r>
      <w:r w:rsidRPr="003F1F77">
        <w:rPr>
          <w:rFonts w:ascii="Arial" w:hAnsi="Arial" w:cs="Arial"/>
          <w:sz w:val="22"/>
        </w:rPr>
        <w:t xml:space="preserve">chosen not to make an application, </w:t>
      </w:r>
      <w:r>
        <w:rPr>
          <w:rFonts w:ascii="Arial" w:hAnsi="Arial" w:cs="Arial"/>
          <w:sz w:val="22"/>
        </w:rPr>
        <w:t xml:space="preserve">we invite your child to give school lunches a go. There are several benefits </w:t>
      </w:r>
      <w:r w:rsidR="001B4646">
        <w:rPr>
          <w:rFonts w:ascii="Arial" w:hAnsi="Arial" w:cs="Arial"/>
          <w:sz w:val="22"/>
        </w:rPr>
        <w:t>in</w:t>
      </w:r>
      <w:r>
        <w:rPr>
          <w:rFonts w:ascii="Arial" w:hAnsi="Arial" w:cs="Arial"/>
          <w:sz w:val="22"/>
        </w:rPr>
        <w:t xml:space="preserve"> taking school meals including saving time</w:t>
      </w:r>
      <w:r w:rsidR="001B4646">
        <w:rPr>
          <w:rFonts w:ascii="Arial" w:hAnsi="Arial" w:cs="Arial"/>
          <w:sz w:val="22"/>
        </w:rPr>
        <w:t xml:space="preserve"> and</w:t>
      </w:r>
      <w:r>
        <w:rPr>
          <w:rFonts w:ascii="Arial" w:hAnsi="Arial" w:cs="Arial"/>
          <w:sz w:val="22"/>
        </w:rPr>
        <w:t xml:space="preserve"> </w:t>
      </w:r>
      <w:r w:rsidR="00860449">
        <w:rPr>
          <w:rFonts w:ascii="Arial" w:hAnsi="Arial" w:cs="Arial"/>
          <w:sz w:val="22"/>
        </w:rPr>
        <w:t>money and</w:t>
      </w:r>
      <w:r w:rsidR="001B4646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having the peace of mind that your child will receive a warming, balanced meal each day at school. If</w:t>
      </w:r>
      <w:r w:rsidRPr="003F1F77">
        <w:rPr>
          <w:rFonts w:ascii="Arial" w:hAnsi="Arial" w:cs="Arial"/>
          <w:sz w:val="22"/>
        </w:rPr>
        <w:t xml:space="preserve"> you would like to know more</w:t>
      </w:r>
      <w:r>
        <w:rPr>
          <w:rFonts w:ascii="Arial" w:hAnsi="Arial" w:cs="Arial"/>
          <w:sz w:val="22"/>
        </w:rPr>
        <w:t>,</w:t>
      </w:r>
      <w:r w:rsidRPr="003F1F77">
        <w:rPr>
          <w:rFonts w:ascii="Arial" w:hAnsi="Arial" w:cs="Arial"/>
          <w:sz w:val="22"/>
        </w:rPr>
        <w:t xml:space="preserve"> please contact the school office</w:t>
      </w:r>
      <w:r>
        <w:rPr>
          <w:rFonts w:ascii="Arial" w:hAnsi="Arial" w:cs="Arial"/>
          <w:sz w:val="22"/>
        </w:rPr>
        <w:t xml:space="preserve"> or get in touch by emailing</w:t>
      </w:r>
      <w:r w:rsidR="001B4646">
        <w:rPr>
          <w:rFonts w:ascii="Arial" w:hAnsi="Arial" w:cs="Arial"/>
          <w:sz w:val="22"/>
        </w:rPr>
        <w:t xml:space="preserve"> our catering partners</w:t>
      </w:r>
      <w:r>
        <w:rPr>
          <w:rFonts w:ascii="Arial" w:hAnsi="Arial" w:cs="Arial"/>
          <w:sz w:val="22"/>
        </w:rPr>
        <w:t xml:space="preserve"> at feedinghungryminds.com</w:t>
      </w:r>
    </w:p>
    <w:p w14:paraId="4E7FC899" w14:textId="77777777" w:rsidR="000D4D31" w:rsidRDefault="000D4D31" w:rsidP="000D4D31">
      <w:pPr>
        <w:ind w:left="142" w:right="-58"/>
        <w:jc w:val="both"/>
        <w:rPr>
          <w:rFonts w:ascii="Arial" w:hAnsi="Arial" w:cs="Arial"/>
          <w:sz w:val="22"/>
        </w:rPr>
      </w:pPr>
    </w:p>
    <w:p w14:paraId="3172AC40" w14:textId="77777777" w:rsidR="000D4D31" w:rsidRDefault="000D4D31" w:rsidP="000D4D31">
      <w:pPr>
        <w:ind w:left="142" w:right="-5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Thank you for your continued support.</w:t>
      </w:r>
    </w:p>
    <w:p w14:paraId="1746CE85" w14:textId="77777777" w:rsidR="000D4D31" w:rsidRDefault="000D4D31" w:rsidP="000D4D31">
      <w:pPr>
        <w:ind w:left="142" w:right="-58"/>
        <w:jc w:val="both"/>
        <w:rPr>
          <w:rFonts w:ascii="Arial" w:hAnsi="Arial" w:cs="Arial"/>
          <w:sz w:val="22"/>
        </w:rPr>
      </w:pPr>
    </w:p>
    <w:p w14:paraId="126D91CC" w14:textId="77777777" w:rsidR="000D4D31" w:rsidRPr="00553ED1" w:rsidRDefault="000D4D31" w:rsidP="000D4D31">
      <w:pPr>
        <w:ind w:left="142" w:right="-58"/>
        <w:jc w:val="both"/>
        <w:rPr>
          <w:rFonts w:ascii="Arial" w:hAnsi="Arial" w:cs="Arial"/>
          <w:sz w:val="22"/>
        </w:rPr>
      </w:pPr>
      <w:r w:rsidRPr="00553ED1">
        <w:rPr>
          <w:rFonts w:ascii="Arial" w:hAnsi="Arial" w:cs="Arial"/>
          <w:sz w:val="22"/>
        </w:rPr>
        <w:t>Yours sincerely,</w:t>
      </w:r>
    </w:p>
    <w:bookmarkEnd w:id="2"/>
    <w:p w14:paraId="701F0251" w14:textId="42ABA0E1" w:rsidR="000D4D31" w:rsidRDefault="000D4D31" w:rsidP="000D4D31">
      <w:pPr>
        <w:ind w:left="142" w:right="-58"/>
        <w:jc w:val="both"/>
        <w:rPr>
          <w:rFonts w:ascii="Arial" w:hAnsi="Arial" w:cs="Arial"/>
          <w:sz w:val="22"/>
        </w:rPr>
      </w:pPr>
    </w:p>
    <w:p w14:paraId="27CB451C" w14:textId="77777777" w:rsidR="0076588A" w:rsidRPr="00553ED1" w:rsidRDefault="0076588A" w:rsidP="000D4D31">
      <w:pPr>
        <w:ind w:left="142" w:right="-58"/>
        <w:jc w:val="both"/>
        <w:rPr>
          <w:rFonts w:ascii="Arial" w:hAnsi="Arial" w:cs="Arial"/>
          <w:sz w:val="22"/>
        </w:rPr>
      </w:pPr>
    </w:p>
    <w:p w14:paraId="0B64C447" w14:textId="31D2B00F" w:rsidR="00860449" w:rsidRPr="008B4542" w:rsidRDefault="00C62322" w:rsidP="000D4D31">
      <w:pPr>
        <w:ind w:left="142" w:right="-5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Amanda Furness</w:t>
      </w:r>
    </w:p>
    <w:p w14:paraId="1F88CF32" w14:textId="5AD8E010" w:rsidR="004E5EE3" w:rsidRPr="00FD6303" w:rsidRDefault="001B4646" w:rsidP="000D6F7C">
      <w:pPr>
        <w:ind w:left="142" w:right="-58"/>
        <w:rPr>
          <w:b/>
          <w:u w:val="single"/>
        </w:rPr>
      </w:pPr>
      <w:r>
        <w:rPr>
          <w:rFonts w:ascii="Arial" w:hAnsi="Arial" w:cs="Arial"/>
          <w:sz w:val="22"/>
        </w:rPr>
        <w:t xml:space="preserve">ENGIE </w:t>
      </w:r>
      <w:r w:rsidR="000D4D31">
        <w:rPr>
          <w:rFonts w:ascii="Arial" w:hAnsi="Arial" w:cs="Arial"/>
          <w:sz w:val="22"/>
        </w:rPr>
        <w:t xml:space="preserve">Wakefield Partnership – School Catering </w:t>
      </w:r>
      <w:r w:rsidR="000D4D31" w:rsidRPr="008B4542">
        <w:rPr>
          <w:rFonts w:ascii="Arial" w:hAnsi="Arial" w:cs="Arial"/>
          <w:sz w:val="22"/>
        </w:rPr>
        <w:t xml:space="preserve"> </w:t>
      </w:r>
    </w:p>
    <w:sectPr w:rsidR="004E5EE3" w:rsidRPr="00FD6303" w:rsidSect="0070272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 w:code="9"/>
      <w:pgMar w:top="851" w:right="851" w:bottom="851" w:left="85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4A5C65" w14:textId="77777777" w:rsidR="009B070C" w:rsidRDefault="009B070C" w:rsidP="003E4EFA">
      <w:r>
        <w:separator/>
      </w:r>
    </w:p>
  </w:endnote>
  <w:endnote w:type="continuationSeparator" w:id="0">
    <w:p w14:paraId="0E195111" w14:textId="77777777" w:rsidR="009B070C" w:rsidRDefault="009B070C" w:rsidP="003E4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F3A92" w14:textId="3927302E" w:rsidR="000C6A06" w:rsidRPr="00194181" w:rsidRDefault="00D37080" w:rsidP="00194181">
    <w:pPr>
      <w:pStyle w:val="Footer"/>
    </w:pPr>
    <w:r>
      <w:rPr>
        <w:rFonts w:ascii="Calibri" w:hAnsi="Calibri" w:cs="Calibri"/>
        <w:color w:val="A5A5A5"/>
        <w:sz w:val="16"/>
      </w:rPr>
      <w:fldChar w:fldCharType="begin" w:fldLock="1"/>
    </w:r>
    <w:r>
      <w:rPr>
        <w:rFonts w:ascii="Calibri" w:hAnsi="Calibri" w:cs="Calibri"/>
        <w:color w:val="A5A5A5"/>
        <w:sz w:val="16"/>
      </w:rPr>
      <w:instrText xml:space="preserve"> DOCPROPERTY bjFooterEvenPageDocProperty \* MERGEFORMAT </w:instrText>
    </w:r>
    <w:r>
      <w:rPr>
        <w:rFonts w:ascii="Calibri" w:hAnsi="Calibri" w:cs="Calibri"/>
        <w:color w:val="A5A5A5"/>
        <w:sz w:val="16"/>
      </w:rPr>
      <w:fldChar w:fldCharType="separate"/>
    </w:r>
    <w:r w:rsidR="00194181" w:rsidRPr="00194181">
      <w:rPr>
        <w:rFonts w:ascii="Calibri" w:hAnsi="Calibri" w:cs="Calibri"/>
        <w:color w:val="A5A5A5"/>
        <w:sz w:val="16"/>
      </w:rPr>
      <w:t>ISS Classification -</w:t>
    </w:r>
    <w:r w:rsidR="00194181" w:rsidRPr="00194181">
      <w:rPr>
        <w:rFonts w:ascii="Calibri" w:hAnsi="Calibri" w:cs="Calibri"/>
        <w:color w:val="000000"/>
        <w:sz w:val="16"/>
      </w:rPr>
      <w:t xml:space="preserve"> </w:t>
    </w:r>
    <w:proofErr w:type="spellStart"/>
    <w:r w:rsidR="00194181" w:rsidRPr="00194181">
      <w:rPr>
        <w:rFonts w:ascii="Calibri" w:hAnsi="Calibri" w:cs="Calibri"/>
        <w:color w:val="00C000"/>
        <w:sz w:val="16"/>
      </w:rPr>
      <w:t>Unrestricted</w:t>
    </w:r>
    <w:proofErr w:type="spellEnd"/>
    <w:r>
      <w:rPr>
        <w:rFonts w:ascii="Calibri" w:hAnsi="Calibri" w:cs="Calibri"/>
        <w:color w:val="00C000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41F742" w14:textId="33F010D0" w:rsidR="00840603" w:rsidRPr="003E4EFA" w:rsidRDefault="00194181" w:rsidP="00194181">
    <w:pPr>
      <w:pStyle w:val="Footer"/>
      <w:spacing w:line="280" w:lineRule="exact"/>
      <w:rPr>
        <w:lang w:val="en-US"/>
      </w:rPr>
    </w:pPr>
    <w:r>
      <w:rPr>
        <w:lang w:val="en-US"/>
      </w:rPr>
      <w:fldChar w:fldCharType="begin" w:fldLock="1"/>
    </w:r>
    <w:r>
      <w:rPr>
        <w:lang w:val="en-US"/>
      </w:rPr>
      <w:instrText xml:space="preserve"> DOCPROPERTY bjFooterBothDocProperty \* MERGEFORMAT </w:instrText>
    </w:r>
    <w:r>
      <w:rPr>
        <w:lang w:val="en-US"/>
      </w:rPr>
      <w:fldChar w:fldCharType="separate"/>
    </w:r>
    <w:r w:rsidRPr="00194181">
      <w:rPr>
        <w:rFonts w:ascii="Calibri" w:hAnsi="Calibri" w:cs="Calibri"/>
        <w:color w:val="A5A5A5"/>
        <w:sz w:val="16"/>
        <w:lang w:val="en-US"/>
      </w:rPr>
      <w:t>ISS Classification -</w:t>
    </w:r>
    <w:r w:rsidRPr="00194181">
      <w:rPr>
        <w:rFonts w:ascii="Calibri" w:hAnsi="Calibri" w:cs="Calibri"/>
        <w:color w:val="000000"/>
        <w:sz w:val="16"/>
        <w:lang w:val="en-US"/>
      </w:rPr>
      <w:t xml:space="preserve"> </w:t>
    </w:r>
    <w:r w:rsidRPr="00194181">
      <w:rPr>
        <w:rFonts w:ascii="Calibri" w:hAnsi="Calibri" w:cs="Calibri"/>
        <w:color w:val="00C000"/>
        <w:sz w:val="16"/>
        <w:lang w:val="en-US"/>
      </w:rPr>
      <w:t>Unrestricted</w:t>
    </w:r>
    <w:r>
      <w:rPr>
        <w:lang w:val="en-US"/>
      </w:rPr>
      <w:fldChar w:fldCharType="end"/>
    </w:r>
  </w:p>
  <w:p w14:paraId="57B7719F" w14:textId="77777777" w:rsidR="001064AF" w:rsidRPr="003E4EFA" w:rsidRDefault="001064AF" w:rsidP="00840603">
    <w:pPr>
      <w:pStyle w:val="Footer"/>
      <w:rPr>
        <w:lang w:val="en-US"/>
      </w:rPr>
    </w:pPr>
  </w:p>
  <w:p w14:paraId="338EC804" w14:textId="77777777" w:rsidR="001064AF" w:rsidRPr="003E4EFA" w:rsidRDefault="001064AF" w:rsidP="00840603">
    <w:pPr>
      <w:pStyle w:val="Footer"/>
      <w:rPr>
        <w:lang w:val="en-US"/>
      </w:rPr>
    </w:pPr>
  </w:p>
  <w:p w14:paraId="079C0079" w14:textId="77777777" w:rsidR="001064AF" w:rsidRPr="003E4EFA" w:rsidRDefault="00D20098" w:rsidP="00840603">
    <w:pPr>
      <w:pStyle w:val="Footer"/>
      <w:rPr>
        <w:lang w:val="en-US"/>
      </w:rPr>
    </w:pPr>
    <w:r>
      <w:rPr>
        <w:noProof/>
        <w:lang w:val="en-GB" w:eastAsia="en-GB"/>
      </w:rPr>
      <w:drawing>
        <wp:anchor distT="0" distB="0" distL="114300" distR="114300" simplePos="0" relativeHeight="251669504" behindDoc="0" locked="1" layoutInCell="0" allowOverlap="1" wp14:anchorId="6D9B4BD4" wp14:editId="79B90710">
          <wp:simplePos x="0" y="0"/>
          <wp:positionH relativeFrom="column">
            <wp:posOffset>-83820</wp:posOffset>
          </wp:positionH>
          <wp:positionV relativeFrom="paragraph">
            <wp:posOffset>240665</wp:posOffset>
          </wp:positionV>
          <wp:extent cx="6657975" cy="75565"/>
          <wp:effectExtent l="0" t="0" r="9525" b="635"/>
          <wp:wrapNone/>
          <wp:docPr id="1" name="Pictur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gie DN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7975" cy="755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CACC38" w14:textId="77777777" w:rsidR="001064AF" w:rsidRPr="003E4EFA" w:rsidRDefault="001064AF" w:rsidP="00840603">
    <w:pPr>
      <w:pStyle w:val="Footer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C3567" w14:textId="241D537E" w:rsidR="000C6A06" w:rsidRDefault="00194181" w:rsidP="00194181">
    <w:pPr>
      <w:pStyle w:val="Intitul"/>
      <w:rPr>
        <w:sz w:val="16"/>
        <w:szCs w:val="16"/>
      </w:rPr>
    </w:pPr>
    <w:r>
      <w:rPr>
        <w:sz w:val="16"/>
        <w:szCs w:val="16"/>
      </w:rPr>
      <w:fldChar w:fldCharType="begin" w:fldLock="1"/>
    </w:r>
    <w:r>
      <w:rPr>
        <w:sz w:val="16"/>
        <w:szCs w:val="16"/>
      </w:rPr>
      <w:instrText xml:space="preserve"> DOCPROPERTY bjFooterFirstPageDocProperty \* MERGEFORMAT </w:instrText>
    </w:r>
    <w:r>
      <w:rPr>
        <w:sz w:val="16"/>
        <w:szCs w:val="16"/>
      </w:rPr>
      <w:fldChar w:fldCharType="separate"/>
    </w:r>
    <w:r w:rsidRPr="00194181">
      <w:rPr>
        <w:rFonts w:ascii="Calibri" w:hAnsi="Calibri" w:cs="Calibri"/>
        <w:color w:val="A5A5A5"/>
        <w:sz w:val="16"/>
        <w:szCs w:val="16"/>
      </w:rPr>
      <w:t>ISS Classification -</w:t>
    </w:r>
    <w:r w:rsidRPr="00194181">
      <w:rPr>
        <w:rFonts w:ascii="Calibri" w:hAnsi="Calibri" w:cs="Calibri"/>
        <w:color w:val="000000"/>
        <w:sz w:val="16"/>
        <w:szCs w:val="16"/>
      </w:rPr>
      <w:t xml:space="preserve"> </w:t>
    </w:r>
    <w:r w:rsidRPr="00194181">
      <w:rPr>
        <w:rFonts w:ascii="Calibri" w:hAnsi="Calibri" w:cs="Calibri"/>
        <w:color w:val="00C000"/>
        <w:sz w:val="16"/>
        <w:szCs w:val="16"/>
      </w:rPr>
      <w:t>Unrestricted</w:t>
    </w:r>
    <w:r>
      <w:rPr>
        <w:sz w:val="16"/>
        <w:szCs w:val="16"/>
      </w:rPr>
      <w:fldChar w:fldCharType="end"/>
    </w:r>
    <w:r w:rsidR="000C6A06" w:rsidRPr="0033137C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47DB4229" wp14:editId="4185FA88">
              <wp:simplePos x="0" y="0"/>
              <wp:positionH relativeFrom="column">
                <wp:posOffset>4079240</wp:posOffset>
              </wp:positionH>
              <wp:positionV relativeFrom="paragraph">
                <wp:posOffset>97790</wp:posOffset>
              </wp:positionV>
              <wp:extent cx="2593340" cy="64770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3340" cy="6477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A397C23" w14:textId="77777777" w:rsidR="000C6A06" w:rsidRDefault="00FC1F39" w:rsidP="00FC1F39">
                          <w:pPr>
                            <w:pStyle w:val="Sigesocialpieddepage"/>
                            <w:jc w:val="right"/>
                            <w:rPr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</w:pPr>
                          <w:r w:rsidRPr="0033137C">
                            <w:rPr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 xml:space="preserve">Registered in England and Wales. </w:t>
                          </w:r>
                        </w:p>
                        <w:p w14:paraId="3A5C350A" w14:textId="77777777" w:rsidR="00FC1F39" w:rsidRPr="0033137C" w:rsidRDefault="00534939" w:rsidP="00FC1F39">
                          <w:pPr>
                            <w:pStyle w:val="Sigesocialpieddepage"/>
                            <w:jc w:val="right"/>
                            <w:rPr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 xml:space="preserve">Registered No: </w:t>
                          </w:r>
                          <w:r w:rsidR="0033137C" w:rsidRPr="0033137C">
                            <w:rPr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>00598379</w:t>
                          </w:r>
                        </w:p>
                        <w:p w14:paraId="7E6B90CD" w14:textId="77777777" w:rsidR="00FC1F39" w:rsidRPr="0033137C" w:rsidRDefault="00FC1F39" w:rsidP="00FC1F39">
                          <w:pPr>
                            <w:jc w:val="right"/>
                            <w:rPr>
                              <w:color w:val="808080" w:themeColor="background1" w:themeShade="80"/>
                              <w:sz w:val="16"/>
                              <w:szCs w:val="16"/>
                            </w:rPr>
                          </w:pPr>
                          <w:r w:rsidRPr="0033137C">
                            <w:rPr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>Registered Office:  Q3 Quorum Business Park, Benton Lane, Newcastle Upon Tyne NE12 8EX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type w14:anchorId="47DB422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21.2pt;margin-top:7.7pt;width:204.2pt;height:5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" stroked="f">
              <v:textbox>
                <w:txbxContent>
                  <w:p w14:paraId="6A397C23" w14:textId="77777777" w:rsidR="000C6A06" w:rsidRDefault="00FC1F39" w:rsidP="00FC1F39">
                    <w:pPr>
                      <w:pStyle w:val="Sigesocialpieddepage"/>
                      <w:jc w:val="right"/>
                      <w:rPr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</w:pPr>
                    <w:r w:rsidRPr="0033137C">
                      <w:rPr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 xml:space="preserve">Registered in England and Wales. </w:t>
                    </w:r>
                  </w:p>
                  <w:p w14:paraId="3A5C350A" w14:textId="77777777" w:rsidR="00FC1F39" w:rsidRPr="0033137C" w:rsidRDefault="00534939" w:rsidP="00FC1F39">
                    <w:pPr>
                      <w:pStyle w:val="Sigesocialpieddepage"/>
                      <w:jc w:val="right"/>
                      <w:rPr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 xml:space="preserve">Registered No: </w:t>
                    </w:r>
                    <w:r w:rsidR="0033137C" w:rsidRPr="0033137C">
                      <w:rPr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>00598379</w:t>
                    </w:r>
                  </w:p>
                  <w:p w14:paraId="7E6B90CD" w14:textId="77777777" w:rsidR="00FC1F39" w:rsidRPr="0033137C" w:rsidRDefault="00FC1F39" w:rsidP="00FC1F39">
                    <w:pPr>
                      <w:jc w:val="right"/>
                      <w:rPr>
                        <w:color w:val="808080" w:themeColor="background1" w:themeShade="80"/>
                        <w:sz w:val="16"/>
                        <w:szCs w:val="16"/>
                      </w:rPr>
                    </w:pPr>
                    <w:r w:rsidRPr="0033137C">
                      <w:rPr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>Registered Office:  Q3 Quorum Business Park, Benton Lane, Newcastle Upon Tyne NE12 8EX</w:t>
                    </w:r>
                  </w:p>
                </w:txbxContent>
              </v:textbox>
            </v:shape>
          </w:pict>
        </mc:Fallback>
      </mc:AlternateContent>
    </w:r>
  </w:p>
  <w:p w14:paraId="6BA96E9B" w14:textId="77777777" w:rsidR="000C6A06" w:rsidRDefault="000C6A06" w:rsidP="0033137C">
    <w:pPr>
      <w:pStyle w:val="Intitul"/>
      <w:rPr>
        <w:sz w:val="16"/>
        <w:szCs w:val="16"/>
      </w:rPr>
    </w:pPr>
  </w:p>
  <w:p w14:paraId="5E05275E" w14:textId="77777777" w:rsidR="000C6A06" w:rsidRPr="0033137C" w:rsidRDefault="000C6A06" w:rsidP="0033137C">
    <w:pPr>
      <w:pStyle w:val="Intitul"/>
      <w:rPr>
        <w:sz w:val="16"/>
        <w:szCs w:val="16"/>
      </w:rPr>
    </w:pPr>
  </w:p>
  <w:p w14:paraId="06C4331E" w14:textId="77777777" w:rsidR="00FC1F39" w:rsidRPr="0033137C" w:rsidRDefault="00D20098" w:rsidP="0033137C">
    <w:pPr>
      <w:rPr>
        <w:sz w:val="16"/>
        <w:szCs w:val="16"/>
      </w:rPr>
    </w:pPr>
    <w:r w:rsidRPr="0033137C">
      <w:rPr>
        <w:noProof/>
        <w:sz w:val="16"/>
        <w:szCs w:val="16"/>
        <w:lang w:eastAsia="en-GB"/>
      </w:rPr>
      <w:drawing>
        <wp:anchor distT="0" distB="0" distL="114300" distR="114300" simplePos="0" relativeHeight="251667456" behindDoc="0" locked="1" layoutInCell="0" allowOverlap="1" wp14:anchorId="4BE912DD" wp14:editId="478591DC">
          <wp:simplePos x="0" y="0"/>
          <wp:positionH relativeFrom="column">
            <wp:posOffset>-173990</wp:posOffset>
          </wp:positionH>
          <wp:positionV relativeFrom="paragraph">
            <wp:posOffset>874395</wp:posOffset>
          </wp:positionV>
          <wp:extent cx="6657975" cy="75565"/>
          <wp:effectExtent l="0" t="0" r="9525" b="635"/>
          <wp:wrapNone/>
          <wp:docPr id="3" name="Pictur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gie DN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7975" cy="755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A7FC7D" w14:textId="77777777" w:rsidR="009B070C" w:rsidRDefault="009B070C" w:rsidP="003E4EFA">
      <w:r>
        <w:separator/>
      </w:r>
    </w:p>
  </w:footnote>
  <w:footnote w:type="continuationSeparator" w:id="0">
    <w:p w14:paraId="65AA67EF" w14:textId="77777777" w:rsidR="009B070C" w:rsidRDefault="009B070C" w:rsidP="003E4E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6B5E12" w14:textId="77777777" w:rsidR="00453CE2" w:rsidRDefault="00453CE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978D0" w14:textId="77777777" w:rsidR="001064AF" w:rsidRPr="003E4EFA" w:rsidRDefault="001064AF" w:rsidP="003C7C34">
    <w:pPr>
      <w:pStyle w:val="Header"/>
      <w:rPr>
        <w:lang w:val="en-US"/>
      </w:rPr>
    </w:pPr>
  </w:p>
  <w:p w14:paraId="522C95FC" w14:textId="77777777" w:rsidR="001064AF" w:rsidRPr="003E4EFA" w:rsidRDefault="001064AF" w:rsidP="00FA024F">
    <w:pPr>
      <w:pStyle w:val="Header"/>
      <w:spacing w:line="270" w:lineRule="exact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A53379" w14:textId="77777777" w:rsidR="001064AF" w:rsidRPr="003E4EFA" w:rsidRDefault="00575469">
    <w:pPr>
      <w:pStyle w:val="Header"/>
      <w:rPr>
        <w:lang w:val="en-US"/>
      </w:rPr>
    </w:pPr>
    <w:r>
      <w:rPr>
        <w:noProof/>
        <w:lang w:val="en-GB" w:eastAsia="en-GB"/>
      </w:rPr>
      <w:drawing>
        <wp:anchor distT="0" distB="0" distL="114300" distR="114300" simplePos="0" relativeHeight="251665408" behindDoc="0" locked="0" layoutInCell="1" allowOverlap="1" wp14:anchorId="4A50E52D" wp14:editId="1C74CCA3">
          <wp:simplePos x="0" y="0"/>
          <wp:positionH relativeFrom="column">
            <wp:posOffset>688340</wp:posOffset>
          </wp:positionH>
          <wp:positionV relativeFrom="paragraph">
            <wp:posOffset>59055</wp:posOffset>
          </wp:positionV>
          <wp:extent cx="5295900" cy="613220"/>
          <wp:effectExtent l="0" t="0" r="0" b="0"/>
          <wp:wrapNone/>
          <wp:docPr id="2" name="Picture 2" descr="C:\Users\BN5439\Desktop\Branding\Brand v1\Wakefield_Partnership_ENGI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N5439\Desktop\Branding\Brand v1\Wakefield_Partnership_ENGI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2034" cy="6174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B495D3" w14:textId="77777777" w:rsidR="001064AF" w:rsidRPr="003E4EFA" w:rsidRDefault="001064AF">
    <w:pPr>
      <w:pStyle w:val="Header"/>
      <w:rPr>
        <w:lang w:val="en-US"/>
      </w:rPr>
    </w:pPr>
  </w:p>
  <w:p w14:paraId="65E4BCEE" w14:textId="77777777" w:rsidR="001064AF" w:rsidRPr="003E4EFA" w:rsidRDefault="001064AF">
    <w:pPr>
      <w:pStyle w:val="Header"/>
      <w:rPr>
        <w:lang w:val="en-US"/>
      </w:rPr>
    </w:pPr>
  </w:p>
  <w:p w14:paraId="1330EB47" w14:textId="77777777" w:rsidR="001064AF" w:rsidRPr="003E4EFA" w:rsidRDefault="001064AF">
    <w:pPr>
      <w:pStyle w:val="Header"/>
      <w:rPr>
        <w:lang w:val="en-US"/>
      </w:rPr>
    </w:pPr>
  </w:p>
  <w:p w14:paraId="56BEBD16" w14:textId="77777777" w:rsidR="001064AF" w:rsidRPr="003E4EFA" w:rsidRDefault="001064AF">
    <w:pPr>
      <w:pStyle w:val="Header"/>
      <w:rPr>
        <w:lang w:val="en-US"/>
      </w:rPr>
    </w:pPr>
  </w:p>
  <w:p w14:paraId="6E68DAF8" w14:textId="77777777" w:rsidR="00A47F4D" w:rsidRPr="003E4EFA" w:rsidRDefault="00A47F4D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7A477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3202DE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59054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EE434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906B9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BE48E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418E8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BBA9D7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22A69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82060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903576"/>
    <w:multiLevelType w:val="hybridMultilevel"/>
    <w:tmpl w:val="76F4D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364F0"/>
    <w:multiLevelType w:val="hybridMultilevel"/>
    <w:tmpl w:val="459C08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C043CB4"/>
    <w:multiLevelType w:val="hybridMultilevel"/>
    <w:tmpl w:val="F058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43C"/>
    <w:rsid w:val="00004D5E"/>
    <w:rsid w:val="00004D87"/>
    <w:rsid w:val="00030F57"/>
    <w:rsid w:val="00040852"/>
    <w:rsid w:val="00041168"/>
    <w:rsid w:val="00057731"/>
    <w:rsid w:val="00081A29"/>
    <w:rsid w:val="00082B99"/>
    <w:rsid w:val="000A6816"/>
    <w:rsid w:val="000B2D72"/>
    <w:rsid w:val="000C2302"/>
    <w:rsid w:val="000C6A06"/>
    <w:rsid w:val="000C711B"/>
    <w:rsid w:val="000D28F4"/>
    <w:rsid w:val="000D2998"/>
    <w:rsid w:val="000D4D31"/>
    <w:rsid w:val="000D6F7C"/>
    <w:rsid w:val="000E1562"/>
    <w:rsid w:val="000F0057"/>
    <w:rsid w:val="000F02A0"/>
    <w:rsid w:val="000F7515"/>
    <w:rsid w:val="001064AF"/>
    <w:rsid w:val="00114292"/>
    <w:rsid w:val="001213BB"/>
    <w:rsid w:val="00152EC8"/>
    <w:rsid w:val="001647D9"/>
    <w:rsid w:val="00194181"/>
    <w:rsid w:val="001B32C6"/>
    <w:rsid w:val="001B4646"/>
    <w:rsid w:val="001D40B9"/>
    <w:rsid w:val="001F5ED4"/>
    <w:rsid w:val="002019AB"/>
    <w:rsid w:val="002142EF"/>
    <w:rsid w:val="002145B2"/>
    <w:rsid w:val="00222F53"/>
    <w:rsid w:val="002255F7"/>
    <w:rsid w:val="002469ED"/>
    <w:rsid w:val="002747FF"/>
    <w:rsid w:val="002A50A9"/>
    <w:rsid w:val="002D2268"/>
    <w:rsid w:val="002E6BCD"/>
    <w:rsid w:val="002E7660"/>
    <w:rsid w:val="002F053D"/>
    <w:rsid w:val="003053A3"/>
    <w:rsid w:val="0030641A"/>
    <w:rsid w:val="003076F7"/>
    <w:rsid w:val="00315FF2"/>
    <w:rsid w:val="00317240"/>
    <w:rsid w:val="0032735F"/>
    <w:rsid w:val="0033137C"/>
    <w:rsid w:val="00343257"/>
    <w:rsid w:val="003513E1"/>
    <w:rsid w:val="00353E47"/>
    <w:rsid w:val="0036178D"/>
    <w:rsid w:val="003721C8"/>
    <w:rsid w:val="00373E29"/>
    <w:rsid w:val="003773CD"/>
    <w:rsid w:val="003865B7"/>
    <w:rsid w:val="003930D0"/>
    <w:rsid w:val="00396690"/>
    <w:rsid w:val="003C7C34"/>
    <w:rsid w:val="003E4EFA"/>
    <w:rsid w:val="003F3B9F"/>
    <w:rsid w:val="004230ED"/>
    <w:rsid w:val="00431335"/>
    <w:rsid w:val="00441F20"/>
    <w:rsid w:val="00453CE2"/>
    <w:rsid w:val="0046232A"/>
    <w:rsid w:val="00485295"/>
    <w:rsid w:val="00497619"/>
    <w:rsid w:val="004A2092"/>
    <w:rsid w:val="004C1E7C"/>
    <w:rsid w:val="004C2764"/>
    <w:rsid w:val="004C4067"/>
    <w:rsid w:val="004D338F"/>
    <w:rsid w:val="004E0AFD"/>
    <w:rsid w:val="004E5EE3"/>
    <w:rsid w:val="004F135C"/>
    <w:rsid w:val="005232F9"/>
    <w:rsid w:val="00525FE5"/>
    <w:rsid w:val="00526F26"/>
    <w:rsid w:val="00534939"/>
    <w:rsid w:val="005352B3"/>
    <w:rsid w:val="00550255"/>
    <w:rsid w:val="00550AF2"/>
    <w:rsid w:val="00550FFB"/>
    <w:rsid w:val="005668FD"/>
    <w:rsid w:val="00570464"/>
    <w:rsid w:val="00575469"/>
    <w:rsid w:val="00575C5A"/>
    <w:rsid w:val="00581A87"/>
    <w:rsid w:val="005C3AB2"/>
    <w:rsid w:val="005E772F"/>
    <w:rsid w:val="005F24A9"/>
    <w:rsid w:val="0060443A"/>
    <w:rsid w:val="0061645E"/>
    <w:rsid w:val="00636203"/>
    <w:rsid w:val="006C4EFE"/>
    <w:rsid w:val="006D5EA8"/>
    <w:rsid w:val="006E3884"/>
    <w:rsid w:val="00702726"/>
    <w:rsid w:val="007075C0"/>
    <w:rsid w:val="0072101A"/>
    <w:rsid w:val="00747F71"/>
    <w:rsid w:val="0076588A"/>
    <w:rsid w:val="0078427B"/>
    <w:rsid w:val="0079299B"/>
    <w:rsid w:val="007A1760"/>
    <w:rsid w:val="007B7162"/>
    <w:rsid w:val="007D4847"/>
    <w:rsid w:val="007E2D09"/>
    <w:rsid w:val="008110C6"/>
    <w:rsid w:val="00814260"/>
    <w:rsid w:val="00814DE8"/>
    <w:rsid w:val="00822493"/>
    <w:rsid w:val="00840603"/>
    <w:rsid w:val="0084231F"/>
    <w:rsid w:val="00844547"/>
    <w:rsid w:val="00860449"/>
    <w:rsid w:val="00873BCB"/>
    <w:rsid w:val="00881707"/>
    <w:rsid w:val="00890954"/>
    <w:rsid w:val="008A6958"/>
    <w:rsid w:val="008E45C0"/>
    <w:rsid w:val="00911317"/>
    <w:rsid w:val="00912DAB"/>
    <w:rsid w:val="00952DFF"/>
    <w:rsid w:val="00964F8F"/>
    <w:rsid w:val="00971591"/>
    <w:rsid w:val="009764FA"/>
    <w:rsid w:val="009840C2"/>
    <w:rsid w:val="009B070C"/>
    <w:rsid w:val="009D0BEA"/>
    <w:rsid w:val="009E7037"/>
    <w:rsid w:val="009F33CF"/>
    <w:rsid w:val="00A17125"/>
    <w:rsid w:val="00A32538"/>
    <w:rsid w:val="00A47F4D"/>
    <w:rsid w:val="00A53AD7"/>
    <w:rsid w:val="00A70313"/>
    <w:rsid w:val="00A82BB4"/>
    <w:rsid w:val="00AB7D24"/>
    <w:rsid w:val="00AE06DD"/>
    <w:rsid w:val="00B111E4"/>
    <w:rsid w:val="00B20732"/>
    <w:rsid w:val="00B216B0"/>
    <w:rsid w:val="00B63D77"/>
    <w:rsid w:val="00B64E06"/>
    <w:rsid w:val="00B75B31"/>
    <w:rsid w:val="00B77598"/>
    <w:rsid w:val="00B81246"/>
    <w:rsid w:val="00B8600C"/>
    <w:rsid w:val="00B953B0"/>
    <w:rsid w:val="00BB3742"/>
    <w:rsid w:val="00BC25A9"/>
    <w:rsid w:val="00BC5B85"/>
    <w:rsid w:val="00BF43EA"/>
    <w:rsid w:val="00BF555E"/>
    <w:rsid w:val="00C345E7"/>
    <w:rsid w:val="00C62001"/>
    <w:rsid w:val="00C62322"/>
    <w:rsid w:val="00C70CBB"/>
    <w:rsid w:val="00C77CA3"/>
    <w:rsid w:val="00C86EEF"/>
    <w:rsid w:val="00C9543C"/>
    <w:rsid w:val="00CC5C99"/>
    <w:rsid w:val="00D20098"/>
    <w:rsid w:val="00D32DFB"/>
    <w:rsid w:val="00D37080"/>
    <w:rsid w:val="00D420BD"/>
    <w:rsid w:val="00D4466D"/>
    <w:rsid w:val="00D54659"/>
    <w:rsid w:val="00D6327D"/>
    <w:rsid w:val="00D871EB"/>
    <w:rsid w:val="00DA3A7E"/>
    <w:rsid w:val="00DB38D1"/>
    <w:rsid w:val="00DC748E"/>
    <w:rsid w:val="00DD2B26"/>
    <w:rsid w:val="00DE1589"/>
    <w:rsid w:val="00E01876"/>
    <w:rsid w:val="00E04BE8"/>
    <w:rsid w:val="00E10F3C"/>
    <w:rsid w:val="00E175DF"/>
    <w:rsid w:val="00E3250B"/>
    <w:rsid w:val="00E32B33"/>
    <w:rsid w:val="00E34CFC"/>
    <w:rsid w:val="00E60FB5"/>
    <w:rsid w:val="00E61735"/>
    <w:rsid w:val="00E926E9"/>
    <w:rsid w:val="00EC6D7C"/>
    <w:rsid w:val="00EE37C9"/>
    <w:rsid w:val="00EE4511"/>
    <w:rsid w:val="00F0782D"/>
    <w:rsid w:val="00F51D4C"/>
    <w:rsid w:val="00F716E2"/>
    <w:rsid w:val="00F7646B"/>
    <w:rsid w:val="00F80A72"/>
    <w:rsid w:val="00FA024F"/>
    <w:rsid w:val="00FA060D"/>
    <w:rsid w:val="00FC1F39"/>
    <w:rsid w:val="00FD52FE"/>
    <w:rsid w:val="00FD6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C30DDA5"/>
  <w15:docId w15:val="{F59E7666-9CAC-400A-A5C5-BC13AD327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4EFA"/>
    <w:pPr>
      <w:spacing w:after="0" w:line="240" w:lineRule="atLeast"/>
    </w:pPr>
    <w:rPr>
      <w:color w:val="424242" w:themeColor="background2"/>
      <w:sz w:val="20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7F4D"/>
    <w:pPr>
      <w:keepNext/>
      <w:keepLines/>
      <w:spacing w:line="588" w:lineRule="atLeast"/>
      <w:outlineLvl w:val="0"/>
    </w:pPr>
    <w:rPr>
      <w:rFonts w:asciiTheme="majorHAnsi" w:eastAsiaTheme="majorEastAsia" w:hAnsiTheme="majorHAnsi" w:cstheme="majorBidi"/>
      <w:bCs/>
      <w:color w:val="00AAFF" w:themeColor="accent1"/>
      <w:sz w:val="49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link w:val="HeaderChar"/>
    <w:uiPriority w:val="99"/>
    <w:unhideWhenUsed/>
    <w:rsid w:val="002019AB"/>
    <w:pPr>
      <w:spacing w:after="0" w:line="240" w:lineRule="exact"/>
    </w:pPr>
    <w:rPr>
      <w:sz w:val="20"/>
    </w:rPr>
  </w:style>
  <w:style w:type="character" w:customStyle="1" w:styleId="HeaderChar">
    <w:name w:val="Header Char"/>
    <w:basedOn w:val="DefaultParagraphFont"/>
    <w:link w:val="Header"/>
    <w:uiPriority w:val="99"/>
    <w:rsid w:val="002019AB"/>
    <w:rPr>
      <w:sz w:val="20"/>
    </w:rPr>
  </w:style>
  <w:style w:type="paragraph" w:styleId="Footer">
    <w:name w:val="footer"/>
    <w:link w:val="FooterChar"/>
    <w:uiPriority w:val="99"/>
    <w:unhideWhenUsed/>
    <w:rsid w:val="003C7C34"/>
    <w:pPr>
      <w:spacing w:after="0" w:line="240" w:lineRule="exact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3C7C34"/>
    <w:rPr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669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69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A47F4D"/>
    <w:rPr>
      <w:rFonts w:asciiTheme="majorHAnsi" w:eastAsiaTheme="majorEastAsia" w:hAnsiTheme="majorHAnsi" w:cstheme="majorBidi"/>
      <w:bCs/>
      <w:color w:val="00AAFF" w:themeColor="accent1"/>
      <w:sz w:val="49"/>
      <w:szCs w:val="28"/>
    </w:rPr>
  </w:style>
  <w:style w:type="table" w:styleId="TableGrid">
    <w:name w:val="Table Grid"/>
    <w:basedOn w:val="TableNormal"/>
    <w:uiPriority w:val="59"/>
    <w:rsid w:val="000C2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ressepostale">
    <w:name w:val="Adresse postale"/>
    <w:basedOn w:val="Normal"/>
    <w:semiHidden/>
    <w:rsid w:val="00317240"/>
    <w:pPr>
      <w:spacing w:line="200" w:lineRule="atLeast"/>
    </w:pPr>
    <w:rPr>
      <w:color w:val="B1B1B1" w:themeColor="text2"/>
      <w:sz w:val="16"/>
      <w:szCs w:val="17"/>
    </w:rPr>
  </w:style>
  <w:style w:type="paragraph" w:customStyle="1" w:styleId="Adresseinternet">
    <w:name w:val="Adresse internet"/>
    <w:basedOn w:val="Adressepostale"/>
    <w:semiHidden/>
    <w:rsid w:val="00317240"/>
    <w:pPr>
      <w:framePr w:hSpace="142" w:wrap="around" w:hAnchor="margin" w:yAlign="bottom"/>
      <w:suppressOverlap/>
      <w:jc w:val="right"/>
    </w:pPr>
    <w:rPr>
      <w:color w:val="00AAFF" w:themeColor="accent1"/>
      <w:sz w:val="17"/>
    </w:rPr>
  </w:style>
  <w:style w:type="paragraph" w:customStyle="1" w:styleId="Adressesocit">
    <w:name w:val="Adresse société"/>
    <w:basedOn w:val="Adressepostale"/>
    <w:semiHidden/>
    <w:rsid w:val="00317240"/>
    <w:pPr>
      <w:framePr w:hSpace="142" w:wrap="around" w:hAnchor="margin" w:yAlign="bottom"/>
      <w:suppressOverlap/>
    </w:pPr>
    <w:rPr>
      <w:sz w:val="17"/>
    </w:rPr>
  </w:style>
  <w:style w:type="paragraph" w:customStyle="1" w:styleId="Numrodetlphone">
    <w:name w:val="Numéro de téléphone"/>
    <w:basedOn w:val="Adressepostale"/>
    <w:semiHidden/>
    <w:rsid w:val="002D2268"/>
    <w:pPr>
      <w:framePr w:hSpace="142" w:wrap="around" w:hAnchor="margin" w:yAlign="bottom"/>
      <w:suppressOverlap/>
    </w:pPr>
  </w:style>
  <w:style w:type="paragraph" w:customStyle="1" w:styleId="CapitalRCS">
    <w:name w:val="Capital RCS"/>
    <w:basedOn w:val="Adressepostale"/>
    <w:semiHidden/>
    <w:rsid w:val="002D2268"/>
    <w:pPr>
      <w:framePr w:hSpace="142" w:wrap="around" w:hAnchor="margin" w:yAlign="bottom"/>
      <w:suppressOverlap/>
    </w:pPr>
  </w:style>
  <w:style w:type="paragraph" w:customStyle="1" w:styleId="Intitul">
    <w:name w:val="Intitulé"/>
    <w:basedOn w:val="Normal"/>
    <w:qFormat/>
    <w:rsid w:val="003E4EFA"/>
  </w:style>
  <w:style w:type="paragraph" w:customStyle="1" w:styleId="Textesignature">
    <w:name w:val="Texte signature"/>
    <w:basedOn w:val="Normal"/>
    <w:qFormat/>
    <w:rsid w:val="003E4EFA"/>
    <w:pPr>
      <w:ind w:left="5954"/>
    </w:pPr>
  </w:style>
  <w:style w:type="paragraph" w:customStyle="1" w:styleId="Sigesocialpieddepage">
    <w:name w:val="Siège social pied de page"/>
    <w:basedOn w:val="Normal"/>
    <w:qFormat/>
    <w:rsid w:val="000A6816"/>
    <w:pPr>
      <w:framePr w:wrap="around" w:hAnchor="margin" w:yAlign="bottom"/>
      <w:spacing w:line="160" w:lineRule="atLeast"/>
    </w:pPr>
    <w:rPr>
      <w:color w:val="82A0AF"/>
      <w:sz w:val="11"/>
      <w:szCs w:val="11"/>
      <w:lang w:val="fr-FR"/>
    </w:rPr>
  </w:style>
  <w:style w:type="paragraph" w:customStyle="1" w:styleId="Capitalpieddepage">
    <w:name w:val="Capital pied de page"/>
    <w:basedOn w:val="Normal"/>
    <w:qFormat/>
    <w:rsid w:val="000A6816"/>
    <w:pPr>
      <w:framePr w:wrap="around" w:hAnchor="margin" w:yAlign="bottom"/>
      <w:spacing w:before="120" w:line="160" w:lineRule="atLeast"/>
    </w:pPr>
    <w:rPr>
      <w:color w:val="82A0AF"/>
      <w:sz w:val="11"/>
      <w:szCs w:val="11"/>
      <w:lang w:val="fr-FR"/>
    </w:rPr>
  </w:style>
  <w:style w:type="paragraph" w:customStyle="1" w:styleId="Adressepieddepage">
    <w:name w:val="Adresse pied de page"/>
    <w:basedOn w:val="Normal"/>
    <w:qFormat/>
    <w:rsid w:val="00C86EEF"/>
    <w:pPr>
      <w:framePr w:wrap="around" w:hAnchor="margin" w:yAlign="bottom"/>
      <w:spacing w:line="200" w:lineRule="atLeast"/>
      <w:suppressOverlap/>
    </w:pPr>
    <w:rPr>
      <w:color w:val="82A0AF"/>
      <w:sz w:val="15"/>
      <w:szCs w:val="15"/>
    </w:rPr>
  </w:style>
  <w:style w:type="paragraph" w:customStyle="1" w:styleId="Socitpieddepage">
    <w:name w:val="Société pied de page"/>
    <w:basedOn w:val="Normal"/>
    <w:qFormat/>
    <w:rsid w:val="00C86EEF"/>
    <w:pPr>
      <w:framePr w:wrap="around" w:hAnchor="margin" w:yAlign="bottom"/>
      <w:spacing w:line="200" w:lineRule="atLeast"/>
      <w:suppressOverlap/>
    </w:pPr>
    <w:rPr>
      <w:color w:val="82A0AF"/>
      <w:sz w:val="15"/>
      <w:szCs w:val="15"/>
    </w:rPr>
  </w:style>
  <w:style w:type="character" w:customStyle="1" w:styleId="Bold">
    <w:name w:val="Bold"/>
    <w:basedOn w:val="DefaultParagraphFont"/>
    <w:uiPriority w:val="1"/>
    <w:qFormat/>
    <w:rsid w:val="0078427B"/>
    <w:rPr>
      <w:rFonts w:cs="Times New Roman"/>
      <w:b/>
      <w:lang w:val="en-US"/>
    </w:rPr>
  </w:style>
  <w:style w:type="paragraph" w:customStyle="1" w:styleId="Visuelspieddepage">
    <w:name w:val="Visuels pied de page"/>
    <w:basedOn w:val="Normal"/>
    <w:qFormat/>
    <w:rsid w:val="00840603"/>
    <w:pPr>
      <w:framePr w:wrap="around" w:hAnchor="margin" w:yAlign="bottom"/>
      <w:spacing w:line="120" w:lineRule="exact"/>
    </w:pPr>
    <w:rPr>
      <w:sz w:val="12"/>
      <w:szCs w:val="12"/>
    </w:rPr>
  </w:style>
  <w:style w:type="paragraph" w:customStyle="1" w:styleId="RCSpieddepage">
    <w:name w:val="RCS pied de page"/>
    <w:basedOn w:val="Capitalpieddepage"/>
    <w:qFormat/>
    <w:rsid w:val="003076F7"/>
    <w:pPr>
      <w:framePr w:wrap="around"/>
      <w:spacing w:before="0"/>
    </w:pPr>
  </w:style>
  <w:style w:type="paragraph" w:styleId="ListParagraph">
    <w:name w:val="List Paragraph"/>
    <w:basedOn w:val="Normal"/>
    <w:uiPriority w:val="34"/>
    <w:qFormat/>
    <w:rsid w:val="00057731"/>
    <w:pPr>
      <w:spacing w:line="240" w:lineRule="auto"/>
      <w:ind w:left="720"/>
    </w:pPr>
    <w:rPr>
      <w:rFonts w:ascii="Calibri" w:hAnsi="Calibri" w:cs="Times New Roman"/>
      <w:color w:val="auto"/>
      <w:sz w:val="22"/>
    </w:rPr>
  </w:style>
  <w:style w:type="character" w:styleId="Hyperlink">
    <w:name w:val="Hyperlink"/>
    <w:uiPriority w:val="99"/>
    <w:rsid w:val="000D4D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50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ATLANTIC\gabaritswords\changement%20de%20raison%20sociale\GB\letter_paper_ENGIE_gb.dotx" TargetMode="External"/></Relationships>
</file>

<file path=word/theme/theme1.xml><?xml version="1.0" encoding="utf-8"?>
<a:theme xmlns:a="http://schemas.openxmlformats.org/drawingml/2006/main" name="Thème Office">
  <a:themeElements>
    <a:clrScheme name="ENGIE">
      <a:dk1>
        <a:sysClr val="windowText" lastClr="000000"/>
      </a:dk1>
      <a:lt1>
        <a:sysClr val="window" lastClr="FFFFFF"/>
      </a:lt1>
      <a:dk2>
        <a:srgbClr val="B1B1B1"/>
      </a:dk2>
      <a:lt2>
        <a:srgbClr val="424242"/>
      </a:lt2>
      <a:accent1>
        <a:srgbClr val="00AAFF"/>
      </a:accent1>
      <a:accent2>
        <a:srgbClr val="0078BE"/>
      </a:accent2>
      <a:accent3>
        <a:srgbClr val="910F7D"/>
      </a:accent3>
      <a:accent4>
        <a:srgbClr val="F07D00"/>
      </a:accent4>
      <a:accent5>
        <a:srgbClr val="E62D87"/>
      </a:accent5>
      <a:accent6>
        <a:srgbClr val="007873"/>
      </a:accent6>
      <a:hlink>
        <a:srgbClr val="000000"/>
      </a:hlink>
      <a:folHlink>
        <a:srgbClr val="000000"/>
      </a:folHlink>
    </a:clrScheme>
    <a:fontScheme name="BAZ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sisl xmlns:xsd="http://www.w3.org/2001/XMLSchema" xmlns:xsi="http://www.w3.org/2001/XMLSchema-instance" xmlns="http://www.boldonjames.com/2008/01/sie/internal/label" sislVersion="0" policy="02a33dc5-68fb-45a3-a44b-1f1925e9e97f" origin="userSelected">
  <element uid="id_classification_nonbusiness" value=""/>
  <element uid="0cc89652-11b5-49e3-a18e-266955d938be" value=""/>
</sisl>
</file>

<file path=customXml/item3.xml><?xml version="1.0" encoding="utf-8"?>
<?mso-contentType ?>
<SharedContentType xmlns="Microsoft.SharePoint.Taxonomy.ContentTypeSync" SourceId="3bf472f7-a010-4b5a-bb99-a26ed4c99680" ContentTypeId="0x0101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CB8C8315A3004FB53FEA8DFD0F3E66" ma:contentTypeVersion="15" ma:contentTypeDescription="Create a new document." ma:contentTypeScope="" ma:versionID="36a0f3bc4d204e6c538f33a1c1e702d3">
  <xsd:schema xmlns:xsd="http://www.w3.org/2001/XMLSchema" xmlns:xs="http://www.w3.org/2001/XMLSchema" xmlns:p="http://schemas.microsoft.com/office/2006/metadata/properties" xmlns:ns3="87037488-ec5d-4aba-84c2-9b1d22638e8e" xmlns:ns4="c4387f59-08f6-433a-9d98-c09a0439c8c2" xmlns:ns5="72d25022-0bf7-45f0-a013-28decffea309" targetNamespace="http://schemas.microsoft.com/office/2006/metadata/properties" ma:root="true" ma:fieldsID="da022891d992ec7e1227b1830ea234c0" ns3:_="" ns4:_="" ns5:_="">
    <xsd:import namespace="87037488-ec5d-4aba-84c2-9b1d22638e8e"/>
    <xsd:import namespace="c4387f59-08f6-433a-9d98-c09a0439c8c2"/>
    <xsd:import namespace="72d25022-0bf7-45f0-a013-28decffea309"/>
    <xsd:element name="properties">
      <xsd:complexType>
        <xsd:sequence>
          <xsd:element name="documentManagement">
            <xsd:complexType>
              <xsd:all>
                <xsd:element ref="ns3:b1b820adfd3e4a078472514c1a5cb5ff" minOccurs="0"/>
                <xsd:element ref="ns3:TaxCatchAll" minOccurs="0"/>
                <xsd:element ref="ns3:TaxCatchAllLabel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5:SharedWithUsers" minOccurs="0"/>
                <xsd:element ref="ns5:SharedWithDetails" minOccurs="0"/>
                <xsd:element ref="ns5:SharingHintHash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037488-ec5d-4aba-84c2-9b1d22638e8e" elementFormDefault="qualified">
    <xsd:import namespace="http://schemas.microsoft.com/office/2006/documentManagement/types"/>
    <xsd:import namespace="http://schemas.microsoft.com/office/infopath/2007/PartnerControls"/>
    <xsd:element name="b1b820adfd3e4a078472514c1a5cb5ff" ma:index="8" nillable="true" ma:taxonomy="true" ma:internalName="b1b820adfd3e4a078472514c1a5cb5ff" ma:taxonomyFieldName="Security_x0020_Classification" ma:displayName="Security Classification" ma:default="" ma:fieldId="{b1b820ad-fd3e-4a07-8472-514c1a5cb5ff}" ma:sspId="3bf472f7-a010-4b5a-bb99-a26ed4c99680" ma:termSetId="0c0ba91f-ee81-4a79-83f6-c19eebf2f16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5ea50b86-2817-4e4d-83f2-89a60c25b73a}" ma:internalName="TaxCatchAll" ma:showField="CatchAllData" ma:web="72d25022-0bf7-45f0-a013-28decffea3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5ea50b86-2817-4e4d-83f2-89a60c25b73a}" ma:internalName="TaxCatchAllLabel" ma:readOnly="true" ma:showField="CatchAllDataLabel" ma:web="72d25022-0bf7-45f0-a013-28decffea3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87f59-08f6-433a-9d98-c09a0439c8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25022-0bf7-45f0-a013-28decffea30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>
  <documentManagement>
    <b1b820adfd3e4a078472514c1a5cb5ff xmlns="87037488-ec5d-4aba-84c2-9b1d22638e8e">
      <Terms xmlns="http://schemas.microsoft.com/office/infopath/2007/PartnerControls"/>
    </b1b820adfd3e4a078472514c1a5cb5ff>
    <TaxCatchAll xmlns="87037488-ec5d-4aba-84c2-9b1d22638e8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30F81-50EE-49FB-9129-45EF84CF8A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83CC54-30B0-43BB-BDC5-D242573FCE79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E33B3717-B376-4128-B44A-132F58747341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511437D1-FDDD-4091-9E54-008D74DC45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037488-ec5d-4aba-84c2-9b1d22638e8e"/>
    <ds:schemaRef ds:uri="c4387f59-08f6-433a-9d98-c09a0439c8c2"/>
    <ds:schemaRef ds:uri="72d25022-0bf7-45f0-a013-28decffea3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DF6304A-22EE-49CF-8DE7-A13DEAEF920F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c4387f59-08f6-433a-9d98-c09a0439c8c2"/>
    <ds:schemaRef ds:uri="72d25022-0bf7-45f0-a013-28decffea309"/>
    <ds:schemaRef ds:uri="http://www.w3.org/XML/1998/namespace"/>
    <ds:schemaRef ds:uri="http://schemas.microsoft.com/office/infopath/2007/PartnerControls"/>
    <ds:schemaRef ds:uri="87037488-ec5d-4aba-84c2-9b1d22638e8e"/>
    <ds:schemaRef ds:uri="http://purl.org/dc/elements/1.1/"/>
  </ds:schemaRefs>
</ds:datastoreItem>
</file>

<file path=customXml/itemProps6.xml><?xml version="1.0" encoding="utf-8"?>
<ds:datastoreItem xmlns:ds="http://schemas.openxmlformats.org/officeDocument/2006/customXml" ds:itemID="{22CFAF2A-6D84-4424-A996-2CEC6D591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letter_paper_ENGIE_gb</Template>
  <TotalTime>0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ENGIE</vt:lpstr>
      <vt:lpstr>ENGIE</vt:lpstr>
    </vt:vector>
  </TitlesOfParts>
  <Manager>ENGIE</Manager>
  <Company>ENGIE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ENGIE</dc:title>
  <dc:subject>ENGIE</dc:subject>
  <dc:creator>QV1028</dc:creator>
  <cp:lastModifiedBy>Claire Frier</cp:lastModifiedBy>
  <cp:revision>2</cp:revision>
  <cp:lastPrinted>2020-04-02T12:26:00Z</cp:lastPrinted>
  <dcterms:created xsi:type="dcterms:W3CDTF">2022-03-14T09:57:00Z</dcterms:created>
  <dcterms:modified xsi:type="dcterms:W3CDTF">2022-03-14T09:57:00Z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0x0101005FCB8C8315A3004FB53FEA8DFD0F3E66</vt:lpwstr>
  </property>
  <property fmtid="{D5CDD505-2E9C-101B-9397-08002B2CF9AE}" pid="3" name="docIndexRef">
    <vt:lpwstr>eeff5052-59d3-4a4d-ae7f-8b3534b0ed0f</vt:lpwstr>
  </property>
  <property fmtid="{D5CDD505-2E9C-101B-9397-08002B2CF9AE}" pid="4" name="bjSaver">
    <vt:lpwstr>UxMizlK00b85tov/g05Icl1u76CHkkO+</vt:lpwstr>
  </property>
  <property fmtid="{D5CDD505-2E9C-101B-9397-08002B2CF9AE}" pid="5" name="bjDocumentLabelXML">
    <vt:lpwstr>&lt;?xml version="1.0" encoding="us-ascii"?&gt;&lt;sisl xmlns:xsd="http://www.w3.org/2001/XMLSchema" xmlns:xsi="http://www.w3.org/2001/XMLSchema-instance" sislVersion="0" policy="02a33dc5-68fb-45a3-a44b-1f1925e9e97f" origin="userSelected" xmlns="http://www.boldonj</vt:lpwstr>
  </property>
  <property fmtid="{D5CDD505-2E9C-101B-9397-08002B2CF9AE}" pid="6" name="bjDocumentLabelXML-0">
    <vt:lpwstr>ames.com/2008/01/sie/internal/label"&gt;&lt;element uid="id_classification_nonbusiness" value="" /&gt;&lt;element uid="0cc89652-11b5-49e3-a18e-266955d938be" value="" /&gt;&lt;/sisl&gt;</vt:lpwstr>
  </property>
  <property fmtid="{D5CDD505-2E9C-101B-9397-08002B2CF9AE}" pid="7" name="bjDocumentSecurityLabel">
    <vt:lpwstr>Unrestricted</vt:lpwstr>
  </property>
  <property fmtid="{D5CDD505-2E9C-101B-9397-08002B2CF9AE}" pid="8" name="bjFooterBothDocProperty">
    <vt:lpwstr>ISS Classification - Unrestricted</vt:lpwstr>
  </property>
  <property fmtid="{D5CDD505-2E9C-101B-9397-08002B2CF9AE}" pid="9" name="bjFooterFirstPageDocProperty">
    <vt:lpwstr>ISS Classification - Unrestricted</vt:lpwstr>
  </property>
  <property fmtid="{D5CDD505-2E9C-101B-9397-08002B2CF9AE}" pid="10" name="bjFooterEvenPageDocProperty">
    <vt:lpwstr>ISS Classification - Unrestricted</vt:lpwstr>
  </property>
</Properties>
</file>